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711DA" w:rsidRPr="009E619B" w:rsidRDefault="00E711DA">
      <w:r w:rsidRPr="009E619B">
        <w:t>Medieninformation</w:t>
      </w:r>
    </w:p>
    <w:p w:rsidR="0097571C" w:rsidRPr="009E619B" w:rsidRDefault="0097571C" w:rsidP="0097571C">
      <w:pPr>
        <w:rPr>
          <w:b/>
        </w:rPr>
      </w:pPr>
      <w:r w:rsidRPr="009E619B">
        <w:rPr>
          <w:b/>
        </w:rPr>
        <w:t>Kultur (er)leben-Abo</w:t>
      </w:r>
      <w:r w:rsidR="00723837">
        <w:rPr>
          <w:b/>
        </w:rPr>
        <w:t xml:space="preserve"> </w:t>
      </w:r>
      <w:r w:rsidR="004F1674">
        <w:rPr>
          <w:b/>
        </w:rPr>
        <w:t>als nunmehr fixer Bestandteil</w:t>
      </w:r>
      <w:r w:rsidR="00723837">
        <w:rPr>
          <w:b/>
        </w:rPr>
        <w:t>!</w:t>
      </w:r>
    </w:p>
    <w:p w:rsidR="00830B3F" w:rsidRDefault="00F0244D">
      <w:r>
        <w:t xml:space="preserve">Nicht mehr wegzudenken ist das Kultur (er)leben Abo, das seit der Saison 2017/2018 unser Abo-Angebot, neben dem beliebten Kinder-Abo und 12+ </w:t>
      </w:r>
      <w:proofErr w:type="spellStart"/>
      <w:r>
        <w:t>Jugendabo</w:t>
      </w:r>
      <w:proofErr w:type="spellEnd"/>
      <w:r>
        <w:t xml:space="preserve"> ergänzt.</w:t>
      </w:r>
    </w:p>
    <w:p w:rsidR="00641C73" w:rsidRDefault="00F0244D" w:rsidP="00F0244D">
      <w:pPr>
        <w:rPr>
          <w:i/>
        </w:rPr>
      </w:pPr>
      <w:r w:rsidRPr="00F0244D">
        <w:rPr>
          <w:i/>
        </w:rPr>
        <w:t xml:space="preserve">„Unser Kultur (er)leben Abo geht nun schon in seine vierte Saison. </w:t>
      </w:r>
      <w:r w:rsidR="00641C73">
        <w:rPr>
          <w:i/>
        </w:rPr>
        <w:t xml:space="preserve">Dieses Mal musste jedoch das bereits vorgestellte Programm bedingt durch die </w:t>
      </w:r>
      <w:proofErr w:type="spellStart"/>
      <w:r w:rsidR="00641C73">
        <w:rPr>
          <w:i/>
        </w:rPr>
        <w:t>Covid</w:t>
      </w:r>
      <w:proofErr w:type="spellEnd"/>
      <w:r w:rsidR="00641C73">
        <w:rPr>
          <w:i/>
        </w:rPr>
        <w:t xml:space="preserve"> 19-Situation geändert werden. Wir haben es jedoch geschafft, zwei im Theater Akzent bisher noch nicht gezeigte Stücke zu fixieren und hoffen, die auf nächste Saison verschobenen </w:t>
      </w:r>
      <w:r w:rsidRPr="00F0244D">
        <w:rPr>
          <w:i/>
        </w:rPr>
        <w:t xml:space="preserve">Uraufführungen </w:t>
      </w:r>
      <w:r w:rsidR="00641C73">
        <w:rPr>
          <w:i/>
        </w:rPr>
        <w:t>des</w:t>
      </w:r>
      <w:r w:rsidRPr="00F0244D">
        <w:rPr>
          <w:i/>
        </w:rPr>
        <w:t xml:space="preserve"> Stückes </w:t>
      </w:r>
      <w:r w:rsidR="00641C73">
        <w:rPr>
          <w:i/>
        </w:rPr>
        <w:t xml:space="preserve">„Nie ohne Dich“ </w:t>
      </w:r>
      <w:r w:rsidRPr="00F0244D">
        <w:rPr>
          <w:i/>
        </w:rPr>
        <w:t xml:space="preserve">von Serge Falck und Paul </w:t>
      </w:r>
      <w:proofErr w:type="spellStart"/>
      <w:r w:rsidRPr="00F0244D">
        <w:rPr>
          <w:i/>
        </w:rPr>
        <w:t>Harather</w:t>
      </w:r>
      <w:proofErr w:type="spellEnd"/>
      <w:r w:rsidRPr="00F0244D">
        <w:rPr>
          <w:i/>
        </w:rPr>
        <w:t>, der ja gemeinsam mit Alfred Dorfer und Josef Hader den Klassiker „Indien“ erschaffen hatte sowie</w:t>
      </w:r>
      <w:r w:rsidR="00641C73">
        <w:rPr>
          <w:i/>
        </w:rPr>
        <w:t xml:space="preserve"> „</w:t>
      </w:r>
      <w:proofErr w:type="spellStart"/>
      <w:r w:rsidR="00641C73">
        <w:rPr>
          <w:i/>
        </w:rPr>
        <w:t>Graceland</w:t>
      </w:r>
      <w:proofErr w:type="spellEnd"/>
      <w:r w:rsidR="00641C73">
        <w:rPr>
          <w:i/>
        </w:rPr>
        <w:t>“</w:t>
      </w:r>
      <w:r w:rsidRPr="00F0244D">
        <w:rPr>
          <w:i/>
        </w:rPr>
        <w:t xml:space="preserve"> eine Referenz an den King of Rock `n´ Roll, </w:t>
      </w:r>
      <w:r w:rsidR="00641C73">
        <w:rPr>
          <w:i/>
        </w:rPr>
        <w:t>nachzuholen.</w:t>
      </w:r>
      <w:r w:rsidR="00AC109C">
        <w:rPr>
          <w:i/>
        </w:rPr>
        <w:t>“</w:t>
      </w:r>
    </w:p>
    <w:p w:rsidR="006046D1" w:rsidRDefault="00D462C9" w:rsidP="00624249">
      <w:pPr>
        <w:spacing w:after="0"/>
      </w:pPr>
      <w:r>
        <w:t>Gestartet wird mit</w:t>
      </w:r>
      <w:r w:rsidR="00F0244D">
        <w:t xml:space="preserve"> Stefan </w:t>
      </w:r>
      <w:proofErr w:type="spellStart"/>
      <w:r w:rsidR="00F0244D">
        <w:t>Vögels</w:t>
      </w:r>
      <w:proofErr w:type="spellEnd"/>
      <w:r w:rsidR="00F0244D">
        <w:t xml:space="preserve"> spritzig-süffiger Komödie </w:t>
      </w:r>
      <w:r w:rsidR="00F0244D" w:rsidRPr="00D462C9">
        <w:rPr>
          <w:b/>
        </w:rPr>
        <w:t>„Die Weinprobe“</w:t>
      </w:r>
      <w:r w:rsidR="00F0244D">
        <w:t xml:space="preserve"> in einer Kooperation von Wald4tler Hoftheater/ </w:t>
      </w:r>
      <w:proofErr w:type="spellStart"/>
      <w:r w:rsidR="00F0244D">
        <w:t>Steudltenn</w:t>
      </w:r>
      <w:proofErr w:type="spellEnd"/>
      <w:r w:rsidR="00F0244D">
        <w:t xml:space="preserve"> Tirol </w:t>
      </w:r>
      <w:r>
        <w:t>die für</w:t>
      </w:r>
      <w:r w:rsidR="00F0244D">
        <w:t xml:space="preserve"> beste Unterhaltung</w:t>
      </w:r>
      <w:r>
        <w:t xml:space="preserve"> sorgen</w:t>
      </w:r>
      <w:r w:rsidR="00F0244D">
        <w:t>.</w:t>
      </w:r>
      <w:r w:rsidRPr="00D462C9">
        <w:t xml:space="preserve"> </w:t>
      </w:r>
      <w:r>
        <w:t xml:space="preserve">Kristina Sprenger ist mit einer Produktion aus dem Stadttheater Berndorf zu Gast. </w:t>
      </w:r>
      <w:r>
        <w:rPr>
          <w:b/>
        </w:rPr>
        <w:t xml:space="preserve">„Das Abschiedsdinner“ </w:t>
      </w:r>
      <w:r>
        <w:t>ist eine Komödie voller kluger Pointen und geistreicher Spitzen, die aber nie die entscheidende Frage aus den Augen verliert: Was bedeutet uns Freundschaft und wie viel sind wir bereit, in sie zu investieren.</w:t>
      </w:r>
    </w:p>
    <w:p w:rsidR="00D462C9" w:rsidRDefault="00D462C9" w:rsidP="00D462C9">
      <w:r>
        <w:t xml:space="preserve">In der Komödie </w:t>
      </w:r>
      <w:r w:rsidRPr="00D462C9">
        <w:rPr>
          <w:b/>
        </w:rPr>
        <w:t>„Ich mach</w:t>
      </w:r>
      <w:r w:rsidR="00B54185">
        <w:rPr>
          <w:b/>
        </w:rPr>
        <w:t>e</w:t>
      </w:r>
      <w:r w:rsidRPr="00D462C9">
        <w:rPr>
          <w:b/>
        </w:rPr>
        <w:t xml:space="preserve"> das für Sie“</w:t>
      </w:r>
      <w:r>
        <w:t xml:space="preserve"> von </w:t>
      </w:r>
      <w:r w:rsidR="00BE6E2A">
        <w:t xml:space="preserve">Tristan </w:t>
      </w:r>
      <w:proofErr w:type="spellStart"/>
      <w:r>
        <w:t>Petitgirard</w:t>
      </w:r>
      <w:proofErr w:type="spellEnd"/>
      <w:r>
        <w:t xml:space="preserve"> wird eine „Trennung frei Haus“ mit g</w:t>
      </w:r>
      <w:r w:rsidRPr="00D462C9">
        <w:t>eschliffene</w:t>
      </w:r>
      <w:r>
        <w:t>n</w:t>
      </w:r>
      <w:r w:rsidRPr="00D462C9">
        <w:t xml:space="preserve"> Dialoge</w:t>
      </w:r>
      <w:r>
        <w:t>n</w:t>
      </w:r>
      <w:r w:rsidRPr="00D462C9">
        <w:t xml:space="preserve"> und jede</w:t>
      </w:r>
      <w:r>
        <w:t>r</w:t>
      </w:r>
      <w:r w:rsidRPr="00D462C9">
        <w:t xml:space="preserve"> Menge Situationskomik </w:t>
      </w:r>
      <w:r>
        <w:t>geliefert. Den Abschluss bildet</w:t>
      </w:r>
      <w:r w:rsidRPr="000A39C0">
        <w:t xml:space="preserve"> </w:t>
      </w:r>
      <w:r w:rsidRPr="00D462C9">
        <w:rPr>
          <w:b/>
        </w:rPr>
        <w:t>„Mein Freund Kurt“</w:t>
      </w:r>
      <w:r w:rsidRPr="000A39C0">
        <w:t xml:space="preserve"> </w:t>
      </w:r>
      <w:r w:rsidR="001869C5">
        <w:t xml:space="preserve">eine todsichere Komödie mit </w:t>
      </w:r>
      <w:r w:rsidRPr="000A39C0">
        <w:t>einem alten Mann dessen Zeit gekommen ist, und der im Angesicht des Todes nur mehr eines im Sinn hat: zu leben.</w:t>
      </w:r>
      <w:r>
        <w:t xml:space="preserve"> </w:t>
      </w:r>
    </w:p>
    <w:p w:rsidR="00F0244D" w:rsidRDefault="00F0244D" w:rsidP="00624249">
      <w:pPr>
        <w:spacing w:after="0"/>
      </w:pPr>
    </w:p>
    <w:p w:rsidR="00E711DA" w:rsidRDefault="00E711DA" w:rsidP="00624249">
      <w:pPr>
        <w:spacing w:after="0"/>
      </w:pPr>
      <w:r w:rsidRPr="008C4886">
        <w:t>Vorstellungen:</w:t>
      </w:r>
    </w:p>
    <w:p w:rsidR="00326A32" w:rsidRPr="00326A32" w:rsidRDefault="00044A55" w:rsidP="00326A32">
      <w:pPr>
        <w:rPr>
          <w:b/>
        </w:rPr>
      </w:pPr>
      <w:r w:rsidRPr="00326A32">
        <w:t>Stefan Vögel</w:t>
      </w:r>
      <w:r w:rsidRPr="00326A32">
        <w:br/>
      </w:r>
      <w:r>
        <w:rPr>
          <w:b/>
        </w:rPr>
        <w:t>Die Weinprobe</w:t>
      </w:r>
      <w:r>
        <w:rPr>
          <w:b/>
        </w:rPr>
        <w:br/>
      </w:r>
      <w:r w:rsidR="00326A32" w:rsidRPr="00326A32">
        <w:t>12.11.2020</w:t>
      </w:r>
      <w:r w:rsidR="00326A32">
        <w:t>,</w:t>
      </w:r>
      <w:r w:rsidR="00326A32" w:rsidRPr="00326A32">
        <w:t xml:space="preserve"> 19.30 Uhr</w:t>
      </w:r>
    </w:p>
    <w:p w:rsidR="00326A32" w:rsidRPr="00326A32" w:rsidRDefault="00326A32" w:rsidP="00326A32">
      <w:pPr>
        <w:rPr>
          <w:b/>
        </w:rPr>
      </w:pPr>
      <w:r w:rsidRPr="00326A32">
        <w:t xml:space="preserve">Matthieu </w:t>
      </w:r>
      <w:proofErr w:type="spellStart"/>
      <w:r w:rsidRPr="00326A32">
        <w:t>Delaporte</w:t>
      </w:r>
      <w:proofErr w:type="spellEnd"/>
      <w:r w:rsidRPr="00326A32">
        <w:t xml:space="preserve"> &amp; Alexandre de la </w:t>
      </w:r>
      <w:proofErr w:type="spellStart"/>
      <w:r w:rsidRPr="00326A32">
        <w:t>Patellière</w:t>
      </w:r>
      <w:proofErr w:type="spellEnd"/>
      <w:r w:rsidRPr="00326A32">
        <w:br/>
      </w:r>
      <w:r w:rsidRPr="00326A32">
        <w:rPr>
          <w:b/>
        </w:rPr>
        <w:t>Das Abschiedsdinner</w:t>
      </w:r>
      <w:r>
        <w:rPr>
          <w:b/>
        </w:rPr>
        <w:br/>
      </w:r>
      <w:r w:rsidRPr="00326A32">
        <w:t>15.1.2021</w:t>
      </w:r>
      <w:r w:rsidR="00F0244D">
        <w:t>,</w:t>
      </w:r>
      <w:r w:rsidRPr="00326A32">
        <w:t xml:space="preserve"> 19.30 Uhr</w:t>
      </w:r>
    </w:p>
    <w:p w:rsidR="00326A32" w:rsidRPr="00044A55" w:rsidRDefault="00BE6E2A" w:rsidP="00326A32">
      <w:r w:rsidRPr="00044A55">
        <w:t xml:space="preserve">Tristan </w:t>
      </w:r>
      <w:proofErr w:type="spellStart"/>
      <w:r w:rsidR="00044A55" w:rsidRPr="00044A55">
        <w:t>Petitgirard</w:t>
      </w:r>
      <w:proofErr w:type="spellEnd"/>
      <w:r w:rsidR="00044A55" w:rsidRPr="00044A55">
        <w:t xml:space="preserve"> </w:t>
      </w:r>
      <w:r w:rsidR="00044A55">
        <w:br/>
      </w:r>
      <w:r w:rsidR="00044A55">
        <w:rPr>
          <w:b/>
        </w:rPr>
        <w:t>Ich mach</w:t>
      </w:r>
      <w:r w:rsidR="00382302">
        <w:rPr>
          <w:b/>
        </w:rPr>
        <w:t>e</w:t>
      </w:r>
      <w:r w:rsidR="00044A55">
        <w:rPr>
          <w:b/>
        </w:rPr>
        <w:t xml:space="preserve"> das für Sie</w:t>
      </w:r>
      <w:r w:rsidR="00044A55">
        <w:rPr>
          <w:b/>
        </w:rPr>
        <w:br/>
      </w:r>
      <w:r w:rsidR="00326A32" w:rsidRPr="00326A32">
        <w:t>24.2.2021, 19.30 Uhr</w:t>
      </w:r>
    </w:p>
    <w:p w:rsidR="00326A32" w:rsidRPr="00326A32" w:rsidRDefault="00044A55" w:rsidP="00044A55">
      <w:r>
        <w:t>Lothar Greger</w:t>
      </w:r>
      <w:r>
        <w:br/>
      </w:r>
      <w:r w:rsidRPr="00044A55">
        <w:rPr>
          <w:b/>
        </w:rPr>
        <w:t>Mein Freund Kurt</w:t>
      </w:r>
      <w:r w:rsidRPr="00044A55">
        <w:rPr>
          <w:b/>
        </w:rPr>
        <w:br/>
      </w:r>
      <w:r w:rsidR="00326A32" w:rsidRPr="00326A32">
        <w:t>25.3.2021</w:t>
      </w:r>
      <w:r w:rsidR="00F0244D">
        <w:t>,</w:t>
      </w:r>
      <w:r w:rsidR="00326A32" w:rsidRPr="00326A32">
        <w:t xml:space="preserve"> 19.30 Uhr</w:t>
      </w:r>
    </w:p>
    <w:p w:rsidR="00895EB4" w:rsidRDefault="00C709C4" w:rsidP="007039C6">
      <w:proofErr w:type="spellStart"/>
      <w:r>
        <w:t>Abopreise</w:t>
      </w:r>
      <w:proofErr w:type="spellEnd"/>
      <w:r>
        <w:t>:</w:t>
      </w:r>
      <w:r>
        <w:br/>
      </w:r>
      <w:r w:rsidR="00373ED3" w:rsidRPr="009E619B">
        <w:t>Euro 105,- / 90,- / 75,- / 60,-</w:t>
      </w:r>
    </w:p>
    <w:p w:rsidR="00F0244D" w:rsidRDefault="00895EB4" w:rsidP="00213825">
      <w:pPr>
        <w:autoSpaceDE w:val="0"/>
        <w:autoSpaceDN w:val="0"/>
        <w:adjustRightInd w:val="0"/>
        <w:spacing w:after="0" w:line="240" w:lineRule="auto"/>
      </w:pPr>
      <w:r>
        <w:t>B</w:t>
      </w:r>
      <w:r w:rsidR="00E711DA" w:rsidRPr="009E619B">
        <w:t>eratung und Bestellung:</w:t>
      </w:r>
      <w:r w:rsidR="00C709C4">
        <w:t xml:space="preserve"> </w:t>
      </w:r>
      <w:r w:rsidR="00C709C4">
        <w:br/>
      </w:r>
      <w:r w:rsidR="00E711DA" w:rsidRPr="009E619B">
        <w:t>Abo-Büro</w:t>
      </w:r>
      <w:r w:rsidR="00680DB2" w:rsidRPr="009E619B">
        <w:t>:</w:t>
      </w:r>
      <w:r w:rsidR="00E711DA" w:rsidRPr="009E619B">
        <w:t xml:space="preserve"> Tel</w:t>
      </w:r>
      <w:r w:rsidR="00680DB2" w:rsidRPr="009E619B">
        <w:t>efon</w:t>
      </w:r>
      <w:r w:rsidR="00E711DA" w:rsidRPr="009E619B">
        <w:t>: 01-50165-</w:t>
      </w:r>
      <w:r w:rsidR="00037521">
        <w:t>1</w:t>
      </w:r>
      <w:r w:rsidR="00E711DA" w:rsidRPr="009E619B">
        <w:t xml:space="preserve">3303| </w:t>
      </w:r>
      <w:hyperlink r:id="rId8" w:history="1">
        <w:r w:rsidR="00E711DA" w:rsidRPr="009E619B">
          <w:t>nicole.laschitz@akzent.at</w:t>
        </w:r>
      </w:hyperlink>
      <w:r w:rsidR="00E711DA" w:rsidRPr="009E619B">
        <w:t xml:space="preserve"> | </w:t>
      </w:r>
      <w:hyperlink r:id="rId9" w:history="1">
        <w:r w:rsidR="00F0244D" w:rsidRPr="00182340">
          <w:rPr>
            <w:rStyle w:val="Hyperlink"/>
          </w:rPr>
          <w:t>www.akzent.at</w:t>
        </w:r>
      </w:hyperlink>
      <w:r w:rsidR="00680DB2" w:rsidRPr="009E619B">
        <w:br w:type="page"/>
      </w:r>
    </w:p>
    <w:p w:rsidR="00F0244D" w:rsidRDefault="00F0244D" w:rsidP="00213825">
      <w:pPr>
        <w:autoSpaceDE w:val="0"/>
        <w:autoSpaceDN w:val="0"/>
        <w:adjustRightInd w:val="0"/>
        <w:spacing w:after="0" w:line="240" w:lineRule="auto"/>
      </w:pPr>
    </w:p>
    <w:p w:rsidR="00044A55" w:rsidRPr="0024471E" w:rsidRDefault="00044A55" w:rsidP="00044A55">
      <w:pPr>
        <w:autoSpaceDE w:val="0"/>
        <w:autoSpaceDN w:val="0"/>
        <w:adjustRightInd w:val="0"/>
        <w:spacing w:after="0" w:line="240" w:lineRule="auto"/>
        <w:rPr>
          <w:b/>
        </w:rPr>
      </w:pPr>
      <w:r w:rsidRPr="00F92EB7">
        <w:rPr>
          <w:b/>
        </w:rPr>
        <w:t>Die Weinprobe</w:t>
      </w:r>
    </w:p>
    <w:p w:rsidR="00044A55" w:rsidRPr="0024471E" w:rsidRDefault="00044A55" w:rsidP="00044A55">
      <w:pPr>
        <w:autoSpaceDE w:val="0"/>
        <w:autoSpaceDN w:val="0"/>
        <w:adjustRightInd w:val="0"/>
        <w:spacing w:after="0" w:line="240" w:lineRule="auto"/>
      </w:pPr>
      <w:r w:rsidRPr="00F92EB7">
        <w:t>von Stefan Vögel</w:t>
      </w:r>
    </w:p>
    <w:p w:rsidR="00044A55" w:rsidRPr="0024471E" w:rsidRDefault="00044A55" w:rsidP="00044A55">
      <w:pPr>
        <w:autoSpaceDE w:val="0"/>
        <w:autoSpaceDN w:val="0"/>
        <w:adjustRightInd w:val="0"/>
        <w:spacing w:after="0" w:line="240" w:lineRule="auto"/>
      </w:pPr>
    </w:p>
    <w:p w:rsidR="00044A55" w:rsidRPr="0024471E" w:rsidRDefault="00044A55" w:rsidP="00044A55">
      <w:pPr>
        <w:autoSpaceDE w:val="0"/>
        <w:autoSpaceDN w:val="0"/>
        <w:adjustRightInd w:val="0"/>
        <w:spacing w:after="0" w:line="240" w:lineRule="auto"/>
      </w:pPr>
    </w:p>
    <w:p w:rsidR="00044A55" w:rsidRPr="00F92EB7" w:rsidRDefault="00044A55" w:rsidP="00044A55">
      <w:pPr>
        <w:autoSpaceDE w:val="0"/>
        <w:autoSpaceDN w:val="0"/>
        <w:adjustRightInd w:val="0"/>
        <w:spacing w:after="0" w:line="240" w:lineRule="auto"/>
      </w:pPr>
      <w:r>
        <w:rPr>
          <w:noProof/>
          <w:lang w:eastAsia="de-AT"/>
        </w:rPr>
        <w:drawing>
          <wp:anchor distT="0" distB="0" distL="114300" distR="114300" simplePos="0" relativeHeight="251668480" behindDoc="0" locked="0" layoutInCell="1" allowOverlap="1" wp14:anchorId="5BE218B6" wp14:editId="0BDAF867">
            <wp:simplePos x="0" y="0"/>
            <wp:positionH relativeFrom="margin">
              <wp:posOffset>6350</wp:posOffset>
            </wp:positionH>
            <wp:positionV relativeFrom="margin">
              <wp:posOffset>864235</wp:posOffset>
            </wp:positionV>
            <wp:extent cx="1504950" cy="1800225"/>
            <wp:effectExtent l="0" t="0" r="0" b="9525"/>
            <wp:wrapSquare wrapText="bothSides"/>
            <wp:docPr id="7" name="Grafik 7" descr="Weinprobe@ Hartl - Gob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Weinprobe@ Hartl - Gobl"/>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504950" cy="18002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F92EB7">
        <w:t>Nico ist Weinkenner – mit Ambitionen:</w:t>
      </w:r>
    </w:p>
    <w:p w:rsidR="00044A55" w:rsidRDefault="00044A55" w:rsidP="00044A55">
      <w:pPr>
        <w:autoSpaceDE w:val="0"/>
        <w:autoSpaceDN w:val="0"/>
        <w:adjustRightInd w:val="0"/>
        <w:spacing w:after="0" w:line="240" w:lineRule="auto"/>
      </w:pPr>
      <w:r w:rsidRPr="00F92EB7">
        <w:t>Für die Aufnahme in die prominente Weinbruderschaft muss er fünf französische Spitzenweine mitbringen, sie blind verkosten und auf Anhieb erkennen. Vier davon besitzt er schon. Den fünften, den begehrten 90-er Petrus, hat sein bester Freund Roman in seinem Portfolio. Das weiß Nico. Und er weiß auch, dass Roman seit Jugendtagen für seine Frau Danielle schwärmt. Als die Weinprüfung näher rückt, macht Nico Rom</w:t>
      </w:r>
      <w:r>
        <w:t>an ein ungewöhnliches Angebot …</w:t>
      </w:r>
    </w:p>
    <w:p w:rsidR="00044A55" w:rsidRDefault="00044A55" w:rsidP="00044A55">
      <w:pPr>
        <w:autoSpaceDE w:val="0"/>
        <w:autoSpaceDN w:val="0"/>
        <w:adjustRightInd w:val="0"/>
        <w:spacing w:after="0" w:line="240" w:lineRule="auto"/>
      </w:pPr>
    </w:p>
    <w:p w:rsidR="00044A55" w:rsidRPr="00F92EB7" w:rsidRDefault="00044A55" w:rsidP="00044A55">
      <w:pPr>
        <w:autoSpaceDE w:val="0"/>
        <w:autoSpaceDN w:val="0"/>
        <w:adjustRightInd w:val="0"/>
        <w:spacing w:after="0" w:line="240" w:lineRule="auto"/>
      </w:pPr>
      <w:r w:rsidRPr="00F92EB7">
        <w:t xml:space="preserve">In Stefan </w:t>
      </w:r>
      <w:proofErr w:type="spellStart"/>
      <w:r w:rsidRPr="00F92EB7">
        <w:t>Vögels</w:t>
      </w:r>
      <w:proofErr w:type="spellEnd"/>
      <w:r w:rsidRPr="00F92EB7">
        <w:t xml:space="preserve"> spritzig-süffiger Komödie werden edle Tropfen mit gepanschten Gefühlen bezahlt. Was sind wir bereit, im Tausch für ein wenig Zärtlichkeit zu geben? Was würden wir aufgeben, um unseren Lebensdurst zu stillen? Ist Liebe doch käuflich? Mit brillantem Wortwitz und humorvollen Alltagswortwechseln sorgt diese einzigartige Weinprobe für beste Unterhaltung!</w:t>
      </w:r>
    </w:p>
    <w:p w:rsidR="00044A55" w:rsidRPr="00F92EB7" w:rsidRDefault="00044A55" w:rsidP="00044A55">
      <w:pPr>
        <w:autoSpaceDE w:val="0"/>
        <w:autoSpaceDN w:val="0"/>
        <w:adjustRightInd w:val="0"/>
        <w:spacing w:after="0" w:line="240" w:lineRule="auto"/>
      </w:pPr>
    </w:p>
    <w:p w:rsidR="00044A55" w:rsidRPr="00F92EB7" w:rsidRDefault="00044A55" w:rsidP="00044A55">
      <w:pPr>
        <w:autoSpaceDE w:val="0"/>
        <w:autoSpaceDN w:val="0"/>
        <w:adjustRightInd w:val="0"/>
        <w:spacing w:after="0" w:line="240" w:lineRule="auto"/>
      </w:pPr>
      <w:r>
        <w:t>mit</w:t>
      </w:r>
      <w:r w:rsidRPr="00F92EB7">
        <w:t xml:space="preserve"> Melanie Herbe, Alexander </w:t>
      </w:r>
      <w:proofErr w:type="spellStart"/>
      <w:r w:rsidRPr="00F92EB7">
        <w:t>Jagsch</w:t>
      </w:r>
      <w:proofErr w:type="spellEnd"/>
      <w:r w:rsidRPr="00F92EB7">
        <w:t xml:space="preserve"> &amp; Gerald Votava</w:t>
      </w:r>
    </w:p>
    <w:p w:rsidR="00044A55" w:rsidRDefault="00044A55" w:rsidP="00044A55">
      <w:pPr>
        <w:autoSpaceDE w:val="0"/>
        <w:autoSpaceDN w:val="0"/>
        <w:adjustRightInd w:val="0"/>
        <w:spacing w:after="0" w:line="240" w:lineRule="auto"/>
      </w:pPr>
    </w:p>
    <w:p w:rsidR="00044A55" w:rsidRPr="00F92EB7" w:rsidRDefault="00044A55" w:rsidP="00044A55">
      <w:pPr>
        <w:autoSpaceDE w:val="0"/>
        <w:autoSpaceDN w:val="0"/>
        <w:adjustRightInd w:val="0"/>
        <w:spacing w:after="0" w:line="240" w:lineRule="auto"/>
      </w:pPr>
      <w:r w:rsidRPr="00F92EB7">
        <w:t xml:space="preserve">Regie: </w:t>
      </w:r>
      <w:proofErr w:type="spellStart"/>
      <w:r w:rsidRPr="00F92EB7">
        <w:t>Hakon</w:t>
      </w:r>
      <w:proofErr w:type="spellEnd"/>
      <w:r w:rsidRPr="00F92EB7">
        <w:t xml:space="preserve"> </w:t>
      </w:r>
      <w:proofErr w:type="spellStart"/>
      <w:r w:rsidRPr="00F92EB7">
        <w:t>Hirzenberger</w:t>
      </w:r>
      <w:proofErr w:type="spellEnd"/>
    </w:p>
    <w:p w:rsidR="00044A55" w:rsidRPr="00F92EB7" w:rsidRDefault="00044A55" w:rsidP="00044A55">
      <w:pPr>
        <w:autoSpaceDE w:val="0"/>
        <w:autoSpaceDN w:val="0"/>
        <w:adjustRightInd w:val="0"/>
        <w:spacing w:after="0" w:line="240" w:lineRule="auto"/>
      </w:pPr>
      <w:r w:rsidRPr="00F92EB7">
        <w:t>Bühne: Georg Lindorfer</w:t>
      </w:r>
    </w:p>
    <w:p w:rsidR="00044A55" w:rsidRPr="00F92EB7" w:rsidRDefault="00044A55" w:rsidP="00044A55">
      <w:pPr>
        <w:autoSpaceDE w:val="0"/>
        <w:autoSpaceDN w:val="0"/>
        <w:adjustRightInd w:val="0"/>
        <w:spacing w:after="0" w:line="240" w:lineRule="auto"/>
      </w:pPr>
      <w:r w:rsidRPr="00F92EB7">
        <w:t>Kostüme: Andrea Bernd</w:t>
      </w:r>
    </w:p>
    <w:p w:rsidR="00044A55" w:rsidRPr="00F92EB7" w:rsidRDefault="00044A55" w:rsidP="00044A55">
      <w:pPr>
        <w:autoSpaceDE w:val="0"/>
        <w:autoSpaceDN w:val="0"/>
        <w:adjustRightInd w:val="0"/>
        <w:spacing w:after="0" w:line="240" w:lineRule="auto"/>
      </w:pPr>
      <w:r w:rsidRPr="00F92EB7">
        <w:t>Musik: Moritz Hierländer</w:t>
      </w:r>
    </w:p>
    <w:p w:rsidR="00044A55" w:rsidRPr="00F92EB7" w:rsidRDefault="00044A55" w:rsidP="00044A55">
      <w:pPr>
        <w:autoSpaceDE w:val="0"/>
        <w:autoSpaceDN w:val="0"/>
        <w:adjustRightInd w:val="0"/>
        <w:spacing w:after="0" w:line="240" w:lineRule="auto"/>
      </w:pPr>
      <w:r w:rsidRPr="00F92EB7">
        <w:t xml:space="preserve">Rechte: Thomas </w:t>
      </w:r>
      <w:proofErr w:type="spellStart"/>
      <w:r w:rsidRPr="00F92EB7">
        <w:t>Sessler</w:t>
      </w:r>
      <w:proofErr w:type="spellEnd"/>
      <w:r w:rsidRPr="00F92EB7">
        <w:t xml:space="preserve"> Verlag</w:t>
      </w:r>
    </w:p>
    <w:p w:rsidR="00044A55" w:rsidRPr="00F92EB7" w:rsidRDefault="00044A55" w:rsidP="00044A55">
      <w:pPr>
        <w:autoSpaceDE w:val="0"/>
        <w:autoSpaceDN w:val="0"/>
        <w:adjustRightInd w:val="0"/>
        <w:spacing w:after="0" w:line="240" w:lineRule="auto"/>
      </w:pPr>
    </w:p>
    <w:p w:rsidR="00044A55" w:rsidRDefault="00044A55" w:rsidP="00044A55">
      <w:pPr>
        <w:autoSpaceDE w:val="0"/>
        <w:autoSpaceDN w:val="0"/>
        <w:adjustRightInd w:val="0"/>
        <w:spacing w:after="0" w:line="240" w:lineRule="auto"/>
      </w:pPr>
      <w:r w:rsidRPr="00F92EB7">
        <w:t xml:space="preserve">Eine Kooperation Wald4tler Hoftheater/ </w:t>
      </w:r>
      <w:proofErr w:type="spellStart"/>
      <w:r w:rsidRPr="00F92EB7">
        <w:t>Steudltenn</w:t>
      </w:r>
      <w:proofErr w:type="spellEnd"/>
      <w:r w:rsidRPr="00F92EB7">
        <w:t xml:space="preserve"> Tirol</w:t>
      </w:r>
    </w:p>
    <w:p w:rsidR="00213825" w:rsidRDefault="00213825" w:rsidP="00213825">
      <w:pPr>
        <w:autoSpaceDE w:val="0"/>
        <w:autoSpaceDN w:val="0"/>
        <w:adjustRightInd w:val="0"/>
        <w:spacing w:after="0" w:line="240" w:lineRule="auto"/>
      </w:pPr>
    </w:p>
    <w:p w:rsidR="00213825" w:rsidRDefault="00213825" w:rsidP="00213825">
      <w:pPr>
        <w:autoSpaceDE w:val="0"/>
        <w:autoSpaceDN w:val="0"/>
        <w:adjustRightInd w:val="0"/>
        <w:spacing w:after="0" w:line="240" w:lineRule="auto"/>
      </w:pPr>
    </w:p>
    <w:p w:rsidR="00213825" w:rsidRDefault="00213825" w:rsidP="00213825">
      <w:pPr>
        <w:autoSpaceDE w:val="0"/>
        <w:autoSpaceDN w:val="0"/>
        <w:adjustRightInd w:val="0"/>
        <w:spacing w:after="0" w:line="240" w:lineRule="auto"/>
        <w:rPr>
          <w:b/>
          <w:color w:val="FF0000"/>
        </w:rPr>
      </w:pPr>
      <w:r w:rsidRPr="00986947">
        <w:rPr>
          <w:b/>
          <w:color w:val="FF0000"/>
        </w:rPr>
        <w:t>Termin:</w:t>
      </w:r>
      <w:r w:rsidRPr="00986947">
        <w:rPr>
          <w:b/>
          <w:color w:val="FF0000"/>
        </w:rPr>
        <w:tab/>
      </w:r>
      <w:r w:rsidRPr="00986947">
        <w:rPr>
          <w:b/>
          <w:color w:val="FF0000"/>
        </w:rPr>
        <w:tab/>
      </w:r>
      <w:r>
        <w:rPr>
          <w:b/>
          <w:color w:val="FF0000"/>
        </w:rPr>
        <w:t>12</w:t>
      </w:r>
      <w:r w:rsidRPr="00585133">
        <w:rPr>
          <w:b/>
          <w:color w:val="FF0000"/>
        </w:rPr>
        <w:t xml:space="preserve">.11.2020 </w:t>
      </w:r>
    </w:p>
    <w:p w:rsidR="00213825" w:rsidRDefault="00213825" w:rsidP="00213825">
      <w:pPr>
        <w:spacing w:after="0" w:line="240" w:lineRule="auto"/>
      </w:pPr>
      <w:r w:rsidRPr="00986947">
        <w:t>Beginn:</w:t>
      </w:r>
      <w:r w:rsidRPr="00986947">
        <w:tab/>
      </w:r>
      <w:r w:rsidRPr="00986947">
        <w:tab/>
      </w:r>
      <w:r w:rsidRPr="00986947">
        <w:tab/>
      </w:r>
      <w:r>
        <w:t>19</w:t>
      </w:r>
      <w:r w:rsidRPr="00894DC0">
        <w:t>:</w:t>
      </w:r>
      <w:r>
        <w:t>3</w:t>
      </w:r>
      <w:r w:rsidRPr="00894DC0">
        <w:t>0 Uhr</w:t>
      </w:r>
    </w:p>
    <w:p w:rsidR="00213825" w:rsidRDefault="00213825">
      <w:pPr>
        <w:spacing w:after="0" w:line="240" w:lineRule="auto"/>
      </w:pPr>
      <w:r>
        <w:br w:type="page"/>
      </w:r>
    </w:p>
    <w:p w:rsidR="00F0244D" w:rsidRDefault="00F0244D" w:rsidP="00213825">
      <w:pPr>
        <w:autoSpaceDE w:val="0"/>
        <w:autoSpaceDN w:val="0"/>
        <w:adjustRightInd w:val="0"/>
        <w:spacing w:after="0" w:line="240" w:lineRule="auto"/>
        <w:rPr>
          <w:b/>
        </w:rPr>
      </w:pPr>
    </w:p>
    <w:p w:rsidR="00213825" w:rsidRPr="0024471E" w:rsidRDefault="00213825" w:rsidP="00213825">
      <w:pPr>
        <w:autoSpaceDE w:val="0"/>
        <w:autoSpaceDN w:val="0"/>
        <w:adjustRightInd w:val="0"/>
        <w:spacing w:after="0" w:line="240" w:lineRule="auto"/>
        <w:rPr>
          <w:b/>
        </w:rPr>
      </w:pPr>
      <w:r w:rsidRPr="00C403C9">
        <w:rPr>
          <w:b/>
        </w:rPr>
        <w:t>Das Abschiedsdinner</w:t>
      </w:r>
    </w:p>
    <w:p w:rsidR="00213825" w:rsidRPr="0024471E" w:rsidRDefault="00213825" w:rsidP="00213825">
      <w:pPr>
        <w:autoSpaceDE w:val="0"/>
        <w:autoSpaceDN w:val="0"/>
        <w:adjustRightInd w:val="0"/>
        <w:spacing w:after="0" w:line="240" w:lineRule="auto"/>
      </w:pPr>
      <w:r w:rsidRPr="00C403C9">
        <w:t xml:space="preserve">Komödie von Matthieu </w:t>
      </w:r>
      <w:proofErr w:type="spellStart"/>
      <w:r w:rsidRPr="00C403C9">
        <w:t>Delaporte</w:t>
      </w:r>
      <w:proofErr w:type="spellEnd"/>
      <w:r w:rsidRPr="00C403C9">
        <w:t xml:space="preserve"> und Alexandre de la </w:t>
      </w:r>
      <w:proofErr w:type="spellStart"/>
      <w:r w:rsidRPr="00C403C9">
        <w:t>Patellière</w:t>
      </w:r>
      <w:proofErr w:type="spellEnd"/>
    </w:p>
    <w:p w:rsidR="00213825" w:rsidRPr="0024471E" w:rsidRDefault="00213825" w:rsidP="00213825">
      <w:pPr>
        <w:autoSpaceDE w:val="0"/>
        <w:autoSpaceDN w:val="0"/>
        <w:adjustRightInd w:val="0"/>
        <w:spacing w:after="0" w:line="240" w:lineRule="auto"/>
      </w:pPr>
    </w:p>
    <w:p w:rsidR="00213825" w:rsidRPr="00C403C9" w:rsidRDefault="00213825" w:rsidP="00213825">
      <w:pPr>
        <w:autoSpaceDE w:val="0"/>
        <w:autoSpaceDN w:val="0"/>
        <w:adjustRightInd w:val="0"/>
        <w:spacing w:after="0" w:line="240" w:lineRule="auto"/>
      </w:pPr>
    </w:p>
    <w:p w:rsidR="00213825" w:rsidRDefault="00213825" w:rsidP="00213825">
      <w:pPr>
        <w:autoSpaceDE w:val="0"/>
        <w:autoSpaceDN w:val="0"/>
        <w:adjustRightInd w:val="0"/>
        <w:spacing w:after="0" w:line="240" w:lineRule="auto"/>
      </w:pPr>
      <w:r>
        <w:rPr>
          <w:noProof/>
          <w:lang w:eastAsia="de-AT"/>
        </w:rPr>
        <w:drawing>
          <wp:anchor distT="0" distB="0" distL="114300" distR="114300" simplePos="0" relativeHeight="251662336" behindDoc="0" locked="0" layoutInCell="1" allowOverlap="1">
            <wp:simplePos x="0" y="0"/>
            <wp:positionH relativeFrom="margin">
              <wp:posOffset>4445</wp:posOffset>
            </wp:positionH>
            <wp:positionV relativeFrom="margin">
              <wp:posOffset>892810</wp:posOffset>
            </wp:positionV>
            <wp:extent cx="2512695" cy="1682750"/>
            <wp:effectExtent l="0" t="0" r="1905" b="0"/>
            <wp:wrapSquare wrapText="bothSides"/>
            <wp:docPr id="4" name="Grafik 4" descr="Hauptsujet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Hauptsujet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512695" cy="16827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C403C9">
        <w:t>Wie allen modernen Paaren mangelt es auch Oliver und Catherine, wohlhabender Mittelstand, berufstätig, zwei Kinder, vor allem an einem: Zeit. Um sich nicht immer wieder mit zwar langjährigen, aber mittlerweile eher lästig und uninteressant gewordenen Freunden treffen zu müssen, greifen beide die Idee ihres Freundes Boris auf: Noch einmal groß aufkochen, den besten Wein servieren, von den guten alten Zeiten schwärmen, fertig ist das perfekte „Abschiedsdinner“ für die ahnungslosen Freunde, bei denen man sich danach nie wieder melden wird. Die ersten Opfer ihrer zeitoptimierenden Maßnahmen sind Bea und Anton.</w:t>
      </w:r>
    </w:p>
    <w:p w:rsidR="00213825" w:rsidRPr="00C403C9" w:rsidRDefault="00213825" w:rsidP="00213825">
      <w:pPr>
        <w:autoSpaceDE w:val="0"/>
        <w:autoSpaceDN w:val="0"/>
        <w:adjustRightInd w:val="0"/>
        <w:spacing w:after="0" w:line="240" w:lineRule="auto"/>
      </w:pPr>
    </w:p>
    <w:p w:rsidR="00213825" w:rsidRPr="00C403C9" w:rsidRDefault="00213825" w:rsidP="00213825">
      <w:pPr>
        <w:autoSpaceDE w:val="0"/>
        <w:autoSpaceDN w:val="0"/>
        <w:adjustRightInd w:val="0"/>
        <w:spacing w:after="0" w:line="240" w:lineRule="auto"/>
      </w:pPr>
      <w:r w:rsidRPr="00C403C9">
        <w:t>Aber Anton kommt nicht nur überraschend allein, er kennt auch selbst die Idee des „Abschiedsdinners“ und bemerkt sehr schnell, dass ihm gerade sein eigenes serviert werden soll. Während Oliver und Catherine verzweifelt versuchen, sich aus der peinlichen Situation herauszuwinden, beginnt Anton mit allen Mitteln um seine Freundschaft mit Oliver zu kämpfen – und bringt damit nicht nur dessen Ehe, sondern auch so manche vermeintliche Wahrheit ins Wanken ...</w:t>
      </w:r>
    </w:p>
    <w:p w:rsidR="00213825" w:rsidRDefault="00213825" w:rsidP="00213825">
      <w:pPr>
        <w:autoSpaceDE w:val="0"/>
        <w:autoSpaceDN w:val="0"/>
        <w:adjustRightInd w:val="0"/>
        <w:spacing w:after="0" w:line="240" w:lineRule="auto"/>
      </w:pPr>
      <w:r w:rsidRPr="00C403C9">
        <w:t>Eine leichte, schwebende Komödie voller kluger Pointen und geistreicher Spitzen, die aber nie die entscheidende Frage aus den Augen verliert: Was bedeutet uns Freundschaft und wie viel sind wir bereit, in sie zu investieren?</w:t>
      </w:r>
    </w:p>
    <w:p w:rsidR="00213825" w:rsidRDefault="00213825" w:rsidP="00213825">
      <w:pPr>
        <w:autoSpaceDE w:val="0"/>
        <w:autoSpaceDN w:val="0"/>
        <w:adjustRightInd w:val="0"/>
        <w:spacing w:after="0" w:line="240" w:lineRule="auto"/>
      </w:pPr>
    </w:p>
    <w:p w:rsidR="00213825" w:rsidRPr="00C403C9" w:rsidRDefault="00213825" w:rsidP="00213825">
      <w:pPr>
        <w:autoSpaceDE w:val="0"/>
        <w:autoSpaceDN w:val="0"/>
        <w:adjustRightInd w:val="0"/>
        <w:spacing w:after="0" w:line="240" w:lineRule="auto"/>
      </w:pPr>
      <w:r w:rsidRPr="00C403C9">
        <w:t>Regie</w:t>
      </w:r>
      <w:r>
        <w:t>:</w:t>
      </w:r>
      <w:r w:rsidRPr="00C403C9">
        <w:t xml:space="preserve"> </w:t>
      </w:r>
      <w:r w:rsidRPr="00C403C9">
        <w:rPr>
          <w:b/>
        </w:rPr>
        <w:t xml:space="preserve">Alexander </w:t>
      </w:r>
      <w:proofErr w:type="spellStart"/>
      <w:r w:rsidRPr="00C403C9">
        <w:rPr>
          <w:b/>
        </w:rPr>
        <w:t>Jagsch</w:t>
      </w:r>
      <w:proofErr w:type="spellEnd"/>
    </w:p>
    <w:p w:rsidR="00213825" w:rsidRPr="00C403C9" w:rsidRDefault="00213825" w:rsidP="00213825">
      <w:pPr>
        <w:autoSpaceDE w:val="0"/>
        <w:autoSpaceDN w:val="0"/>
        <w:adjustRightInd w:val="0"/>
        <w:spacing w:after="0" w:line="240" w:lineRule="auto"/>
      </w:pPr>
    </w:p>
    <w:p w:rsidR="00213825" w:rsidRPr="00C403C9" w:rsidRDefault="00213825" w:rsidP="00213825">
      <w:pPr>
        <w:autoSpaceDE w:val="0"/>
        <w:autoSpaceDN w:val="0"/>
        <w:adjustRightInd w:val="0"/>
        <w:spacing w:after="0" w:line="240" w:lineRule="auto"/>
      </w:pPr>
      <w:r w:rsidRPr="00C403C9">
        <w:t xml:space="preserve">mit </w:t>
      </w:r>
      <w:r w:rsidRPr="00C403C9">
        <w:rPr>
          <w:b/>
        </w:rPr>
        <w:t xml:space="preserve">Christoph von Friedl, Gerhard </w:t>
      </w:r>
      <w:proofErr w:type="spellStart"/>
      <w:r w:rsidRPr="00C403C9">
        <w:rPr>
          <w:b/>
        </w:rPr>
        <w:t>Kasal</w:t>
      </w:r>
      <w:proofErr w:type="spellEnd"/>
      <w:r w:rsidRPr="00C403C9">
        <w:t xml:space="preserve"> und </w:t>
      </w:r>
      <w:r w:rsidRPr="00C403C9">
        <w:rPr>
          <w:b/>
        </w:rPr>
        <w:t>Kristina Sprenger</w:t>
      </w:r>
    </w:p>
    <w:p w:rsidR="00213825" w:rsidRDefault="00213825" w:rsidP="00213825">
      <w:pPr>
        <w:autoSpaceDE w:val="0"/>
        <w:autoSpaceDN w:val="0"/>
        <w:adjustRightInd w:val="0"/>
        <w:spacing w:after="0" w:line="240" w:lineRule="auto"/>
      </w:pPr>
    </w:p>
    <w:p w:rsidR="00213825" w:rsidRDefault="00213825" w:rsidP="00213825">
      <w:pPr>
        <w:autoSpaceDE w:val="0"/>
        <w:autoSpaceDN w:val="0"/>
        <w:adjustRightInd w:val="0"/>
        <w:spacing w:after="0" w:line="240" w:lineRule="auto"/>
        <w:rPr>
          <w:b/>
          <w:color w:val="FF0000"/>
        </w:rPr>
      </w:pPr>
      <w:r w:rsidRPr="00986947">
        <w:rPr>
          <w:b/>
          <w:color w:val="FF0000"/>
        </w:rPr>
        <w:t>Termin:</w:t>
      </w:r>
      <w:r w:rsidRPr="00986947">
        <w:rPr>
          <w:b/>
          <w:color w:val="FF0000"/>
        </w:rPr>
        <w:tab/>
      </w:r>
      <w:r w:rsidRPr="00986947">
        <w:rPr>
          <w:b/>
          <w:color w:val="FF0000"/>
        </w:rPr>
        <w:tab/>
      </w:r>
      <w:r>
        <w:rPr>
          <w:b/>
          <w:color w:val="FF0000"/>
        </w:rPr>
        <w:t>Premiere</w:t>
      </w:r>
      <w:r w:rsidRPr="00C403C9">
        <w:rPr>
          <w:b/>
          <w:color w:val="FF0000"/>
        </w:rPr>
        <w:t xml:space="preserve"> </w:t>
      </w:r>
      <w:r>
        <w:rPr>
          <w:b/>
          <w:color w:val="FF0000"/>
        </w:rPr>
        <w:t xml:space="preserve">15.1.2021 </w:t>
      </w:r>
    </w:p>
    <w:p w:rsidR="00213825" w:rsidRPr="00986947" w:rsidRDefault="00213825" w:rsidP="00213825">
      <w:pPr>
        <w:spacing w:after="0" w:line="240" w:lineRule="auto"/>
      </w:pPr>
      <w:r w:rsidRPr="00986947">
        <w:t>Beginn:</w:t>
      </w:r>
      <w:r w:rsidRPr="00986947">
        <w:tab/>
      </w:r>
      <w:r w:rsidRPr="00986947">
        <w:tab/>
      </w:r>
      <w:r w:rsidRPr="00986947">
        <w:tab/>
      </w:r>
      <w:r>
        <w:t>19</w:t>
      </w:r>
      <w:r w:rsidRPr="00894DC0">
        <w:t>:</w:t>
      </w:r>
      <w:r>
        <w:t>3</w:t>
      </w:r>
      <w:r w:rsidRPr="00894DC0">
        <w:t>0 Uhr</w:t>
      </w:r>
    </w:p>
    <w:p w:rsidR="00213825" w:rsidRPr="00986947" w:rsidRDefault="00213825" w:rsidP="00213825">
      <w:pPr>
        <w:spacing w:after="0" w:line="240" w:lineRule="auto"/>
      </w:pPr>
    </w:p>
    <w:p w:rsidR="00F0244D" w:rsidRDefault="003C286E" w:rsidP="0009754D">
      <w:pPr>
        <w:autoSpaceDE w:val="0"/>
        <w:autoSpaceDN w:val="0"/>
        <w:adjustRightInd w:val="0"/>
        <w:spacing w:after="0" w:line="240" w:lineRule="auto"/>
        <w:rPr>
          <w:b/>
        </w:rPr>
      </w:pPr>
      <w:r>
        <w:rPr>
          <w:b/>
        </w:rPr>
        <w:br w:type="page"/>
      </w:r>
    </w:p>
    <w:p w:rsidR="00F0244D" w:rsidRDefault="00F0244D" w:rsidP="0009754D">
      <w:pPr>
        <w:autoSpaceDE w:val="0"/>
        <w:autoSpaceDN w:val="0"/>
        <w:adjustRightInd w:val="0"/>
        <w:spacing w:after="0" w:line="240" w:lineRule="auto"/>
        <w:rPr>
          <w:b/>
        </w:rPr>
      </w:pPr>
    </w:p>
    <w:p w:rsidR="00044A55" w:rsidRPr="00044A55" w:rsidRDefault="00044A55" w:rsidP="00044A55">
      <w:pPr>
        <w:rPr>
          <w:b/>
        </w:rPr>
      </w:pPr>
      <w:r w:rsidRPr="00044A55">
        <w:rPr>
          <w:b/>
        </w:rPr>
        <w:t>Ich mach</w:t>
      </w:r>
      <w:r w:rsidR="00382302">
        <w:rPr>
          <w:b/>
        </w:rPr>
        <w:t>e</w:t>
      </w:r>
      <w:r w:rsidRPr="00044A55">
        <w:rPr>
          <w:b/>
        </w:rPr>
        <w:t xml:space="preserve"> das für Sie</w:t>
      </w:r>
    </w:p>
    <w:p w:rsidR="00044A55" w:rsidRDefault="00044A55" w:rsidP="00044A55">
      <w:r>
        <w:t xml:space="preserve">Komödie von </w:t>
      </w:r>
      <w:r w:rsidR="00BE6E2A">
        <w:t>Tristan</w:t>
      </w:r>
      <w:r w:rsidR="00BE6E2A">
        <w:t xml:space="preserve"> </w:t>
      </w:r>
      <w:proofErr w:type="spellStart"/>
      <w:r>
        <w:t>Petitgirard</w:t>
      </w:r>
      <w:proofErr w:type="spellEnd"/>
      <w:r>
        <w:t xml:space="preserve"> </w:t>
      </w:r>
    </w:p>
    <w:p w:rsidR="00044A55" w:rsidRDefault="00044A55" w:rsidP="00044A55">
      <w:r>
        <w:t>Deutsch von Kim Langner</w:t>
      </w:r>
      <w:bookmarkStart w:id="0" w:name="_GoBack"/>
      <w:bookmarkEnd w:id="0"/>
    </w:p>
    <w:p w:rsidR="00044A55" w:rsidRDefault="00044A55" w:rsidP="00044A55">
      <w:r>
        <w:rPr>
          <w:noProof/>
          <w:lang w:eastAsia="de-AT"/>
        </w:rPr>
        <w:drawing>
          <wp:anchor distT="0" distB="0" distL="114300" distR="114300" simplePos="0" relativeHeight="251669504" behindDoc="0" locked="0" layoutInCell="1" allowOverlap="1" wp14:anchorId="39A57922" wp14:editId="1C24E638">
            <wp:simplePos x="0" y="0"/>
            <wp:positionH relativeFrom="margin">
              <wp:posOffset>-5080</wp:posOffset>
            </wp:positionH>
            <wp:positionV relativeFrom="margin">
              <wp:posOffset>1087120</wp:posOffset>
            </wp:positionV>
            <wp:extent cx="2218055" cy="1478280"/>
            <wp:effectExtent l="0" t="0" r="0" b="7620"/>
            <wp:wrapSquare wrapText="bothSides"/>
            <wp:docPr id="8" name="Grafik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Christian-Streili-IMG_4593.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2218055" cy="1478280"/>
                    </a:xfrm>
                    <a:prstGeom prst="rect">
                      <a:avLst/>
                    </a:prstGeom>
                  </pic:spPr>
                </pic:pic>
              </a:graphicData>
            </a:graphic>
            <wp14:sizeRelH relativeFrom="margin">
              <wp14:pctWidth>0</wp14:pctWidth>
            </wp14:sizeRelH>
            <wp14:sizeRelV relativeFrom="margin">
              <wp14:pctHeight>0</wp14:pctHeight>
            </wp14:sizeRelV>
          </wp:anchor>
        </w:drawing>
      </w:r>
      <w:r>
        <w:t xml:space="preserve">Eine Liebesbeziehung zu beenden ist niemals schön, also warum nicht jemanden dafür bezahlen, der es für einen erledigt? Genau dafür hat Eric </w:t>
      </w:r>
      <w:proofErr w:type="spellStart"/>
      <w:r>
        <w:t>Vence</w:t>
      </w:r>
      <w:proofErr w:type="spellEnd"/>
      <w:r>
        <w:t xml:space="preserve"> seine Agentur „Trennung frei Haus“ gegründet.</w:t>
      </w:r>
    </w:p>
    <w:p w:rsidR="00044A55" w:rsidRDefault="00044A55" w:rsidP="00044A55">
      <w:r>
        <w:t>Als er eines Abends wieder einmal seinen Beruf ausüben und einer Frau sagen soll, dass ihr Geliebter beschlossen hat, sie zu verlassen, steht ihm eine Überraschung ins Haus …</w:t>
      </w:r>
    </w:p>
    <w:p w:rsidR="00044A55" w:rsidRDefault="00044A55" w:rsidP="00044A55"/>
    <w:p w:rsidR="00044A55" w:rsidRDefault="00044A55" w:rsidP="00044A55">
      <w:r>
        <w:rPr>
          <w:rFonts w:cs="Calibri"/>
          <w:color w:val="000000"/>
          <w:shd w:val="clear" w:color="auto" w:fill="FFFFFF"/>
        </w:rPr>
        <w:t xml:space="preserve">Regie: </w:t>
      </w:r>
      <w:r w:rsidRPr="00044A55">
        <w:rPr>
          <w:rFonts w:cs="Calibri"/>
          <w:b/>
          <w:color w:val="000000"/>
          <w:shd w:val="clear" w:color="auto" w:fill="FFFFFF"/>
        </w:rPr>
        <w:t>Caroline Richards</w:t>
      </w:r>
    </w:p>
    <w:p w:rsidR="00044A55" w:rsidRDefault="00044A55" w:rsidP="00044A55">
      <w:r>
        <w:t xml:space="preserve">mit </w:t>
      </w:r>
      <w:r w:rsidRPr="00044A55">
        <w:rPr>
          <w:b/>
        </w:rPr>
        <w:t xml:space="preserve">Sonja Zobel, Sebastian Martin Rehm, </w:t>
      </w:r>
      <w:r w:rsidR="00BE6E2A" w:rsidRPr="00044A55">
        <w:rPr>
          <w:b/>
        </w:rPr>
        <w:t>Walter</w:t>
      </w:r>
      <w:r w:rsidR="00BE6E2A" w:rsidRPr="00044A55">
        <w:rPr>
          <w:b/>
        </w:rPr>
        <w:t xml:space="preserve"> </w:t>
      </w:r>
      <w:proofErr w:type="spellStart"/>
      <w:r w:rsidRPr="00044A55">
        <w:rPr>
          <w:b/>
        </w:rPr>
        <w:t>Bálint</w:t>
      </w:r>
      <w:proofErr w:type="spellEnd"/>
      <w:r w:rsidRPr="00044A55">
        <w:rPr>
          <w:b/>
        </w:rPr>
        <w:t xml:space="preserve"> </w:t>
      </w:r>
    </w:p>
    <w:p w:rsidR="0009754D" w:rsidRDefault="0009754D" w:rsidP="0009754D">
      <w:pPr>
        <w:autoSpaceDE w:val="0"/>
        <w:autoSpaceDN w:val="0"/>
        <w:adjustRightInd w:val="0"/>
        <w:spacing w:after="0" w:line="240" w:lineRule="auto"/>
      </w:pPr>
    </w:p>
    <w:p w:rsidR="0009754D" w:rsidRDefault="0009754D" w:rsidP="0009754D">
      <w:pPr>
        <w:autoSpaceDE w:val="0"/>
        <w:autoSpaceDN w:val="0"/>
        <w:adjustRightInd w:val="0"/>
        <w:spacing w:after="0" w:line="240" w:lineRule="auto"/>
      </w:pPr>
    </w:p>
    <w:p w:rsidR="0009754D" w:rsidRPr="004A4CAA" w:rsidRDefault="0009754D" w:rsidP="0009754D">
      <w:pPr>
        <w:autoSpaceDE w:val="0"/>
        <w:autoSpaceDN w:val="0"/>
        <w:adjustRightInd w:val="0"/>
        <w:spacing w:after="0" w:line="240" w:lineRule="auto"/>
      </w:pPr>
    </w:p>
    <w:p w:rsidR="0009754D" w:rsidRPr="00894DC0" w:rsidRDefault="0009754D" w:rsidP="0009754D">
      <w:pPr>
        <w:autoSpaceDE w:val="0"/>
        <w:autoSpaceDN w:val="0"/>
        <w:adjustRightInd w:val="0"/>
        <w:spacing w:after="0" w:line="240" w:lineRule="auto"/>
        <w:rPr>
          <w:b/>
          <w:color w:val="FF0000"/>
        </w:rPr>
      </w:pPr>
      <w:r w:rsidRPr="00986947">
        <w:rPr>
          <w:b/>
          <w:color w:val="FF0000"/>
        </w:rPr>
        <w:t>Termin:</w:t>
      </w:r>
      <w:r w:rsidRPr="00986947">
        <w:rPr>
          <w:b/>
          <w:color w:val="FF0000"/>
        </w:rPr>
        <w:tab/>
      </w:r>
      <w:r w:rsidRPr="00986947">
        <w:rPr>
          <w:b/>
          <w:color w:val="FF0000"/>
        </w:rPr>
        <w:tab/>
      </w:r>
      <w:r w:rsidRPr="004A4CAA">
        <w:rPr>
          <w:b/>
          <w:color w:val="FF0000"/>
        </w:rPr>
        <w:t>24.2.2021</w:t>
      </w:r>
    </w:p>
    <w:p w:rsidR="0009754D" w:rsidRPr="00986947" w:rsidRDefault="0009754D" w:rsidP="0009754D">
      <w:pPr>
        <w:spacing w:after="0" w:line="240" w:lineRule="auto"/>
      </w:pPr>
      <w:r w:rsidRPr="00986947">
        <w:t>Beginn:</w:t>
      </w:r>
      <w:r w:rsidRPr="00986947">
        <w:tab/>
      </w:r>
      <w:r w:rsidRPr="00986947">
        <w:tab/>
      </w:r>
      <w:r w:rsidRPr="00986947">
        <w:tab/>
      </w:r>
      <w:r>
        <w:t>19</w:t>
      </w:r>
      <w:r w:rsidRPr="00894DC0">
        <w:t>:</w:t>
      </w:r>
      <w:r>
        <w:t>3</w:t>
      </w:r>
      <w:r w:rsidRPr="00894DC0">
        <w:t>0 Uhr</w:t>
      </w:r>
    </w:p>
    <w:p w:rsidR="00F0244D" w:rsidRDefault="00502D5C" w:rsidP="0072654D">
      <w:pPr>
        <w:autoSpaceDE w:val="0"/>
        <w:autoSpaceDN w:val="0"/>
        <w:adjustRightInd w:val="0"/>
        <w:spacing w:after="0" w:line="240" w:lineRule="auto"/>
        <w:rPr>
          <w:b/>
        </w:rPr>
      </w:pPr>
      <w:r>
        <w:rPr>
          <w:b/>
        </w:rPr>
        <w:br w:type="page"/>
      </w:r>
    </w:p>
    <w:p w:rsidR="00F0244D" w:rsidRDefault="00F0244D" w:rsidP="0072654D">
      <w:pPr>
        <w:autoSpaceDE w:val="0"/>
        <w:autoSpaceDN w:val="0"/>
        <w:adjustRightInd w:val="0"/>
        <w:spacing w:after="0" w:line="240" w:lineRule="auto"/>
        <w:rPr>
          <w:b/>
        </w:rPr>
      </w:pPr>
    </w:p>
    <w:p w:rsidR="000A39C0" w:rsidRPr="000A39C0" w:rsidRDefault="000A39C0" w:rsidP="000A39C0">
      <w:pPr>
        <w:autoSpaceDE w:val="0"/>
        <w:autoSpaceDN w:val="0"/>
        <w:adjustRightInd w:val="0"/>
        <w:spacing w:after="0" w:line="240" w:lineRule="auto"/>
        <w:rPr>
          <w:b/>
        </w:rPr>
      </w:pPr>
      <w:r w:rsidRPr="000A39C0">
        <w:rPr>
          <w:b/>
        </w:rPr>
        <w:t>Mein Freund Kurt</w:t>
      </w:r>
    </w:p>
    <w:p w:rsidR="000A39C0" w:rsidRDefault="000A39C0" w:rsidP="000A39C0">
      <w:pPr>
        <w:autoSpaceDE w:val="0"/>
        <w:autoSpaceDN w:val="0"/>
        <w:adjustRightInd w:val="0"/>
        <w:spacing w:after="0" w:line="240" w:lineRule="auto"/>
      </w:pPr>
      <w:r w:rsidRPr="000A39C0">
        <w:t>von Lothar Greger</w:t>
      </w:r>
    </w:p>
    <w:p w:rsidR="000A39C0" w:rsidRPr="000A39C0" w:rsidRDefault="000A39C0" w:rsidP="000A39C0">
      <w:pPr>
        <w:autoSpaceDE w:val="0"/>
        <w:autoSpaceDN w:val="0"/>
        <w:adjustRightInd w:val="0"/>
        <w:spacing w:after="0" w:line="240" w:lineRule="auto"/>
      </w:pPr>
      <w:r>
        <w:rPr>
          <w:noProof/>
          <w:lang w:eastAsia="de-AT"/>
        </w:rPr>
        <w:drawing>
          <wp:anchor distT="0" distB="0" distL="114300" distR="114300" simplePos="0" relativeHeight="251670528" behindDoc="0" locked="0" layoutInCell="1" allowOverlap="1" wp14:anchorId="418A038A" wp14:editId="66B69501">
            <wp:simplePos x="0" y="0"/>
            <wp:positionH relativeFrom="margin">
              <wp:posOffset>-4445</wp:posOffset>
            </wp:positionH>
            <wp:positionV relativeFrom="margin">
              <wp:posOffset>668655</wp:posOffset>
            </wp:positionV>
            <wp:extent cx="2081530" cy="3122295"/>
            <wp:effectExtent l="0" t="0" r="0" b="1905"/>
            <wp:wrapSquare wrapText="bothSides"/>
            <wp:docPr id="9" name="Grafik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ein-Freund-Kurt-c-Reinhard-Hartl-Gobl-685x1024.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2081530" cy="3122295"/>
                    </a:xfrm>
                    <a:prstGeom prst="rect">
                      <a:avLst/>
                    </a:prstGeom>
                  </pic:spPr>
                </pic:pic>
              </a:graphicData>
            </a:graphic>
          </wp:anchor>
        </w:drawing>
      </w:r>
    </w:p>
    <w:p w:rsidR="000A39C0" w:rsidRDefault="000A39C0" w:rsidP="000A39C0">
      <w:pPr>
        <w:autoSpaceDE w:val="0"/>
        <w:autoSpaceDN w:val="0"/>
        <w:adjustRightInd w:val="0"/>
        <w:spacing w:after="0" w:line="240" w:lineRule="auto"/>
      </w:pPr>
      <w:r>
        <w:t>Eine todsichere Komödie.</w:t>
      </w:r>
    </w:p>
    <w:p w:rsidR="000A39C0" w:rsidRDefault="000A39C0" w:rsidP="000A39C0">
      <w:pPr>
        <w:autoSpaceDE w:val="0"/>
        <w:autoSpaceDN w:val="0"/>
        <w:adjustRightInd w:val="0"/>
        <w:spacing w:after="0" w:line="240" w:lineRule="auto"/>
      </w:pPr>
    </w:p>
    <w:p w:rsidR="000A39C0" w:rsidRDefault="000A39C0" w:rsidP="000A39C0">
      <w:pPr>
        <w:autoSpaceDE w:val="0"/>
        <w:autoSpaceDN w:val="0"/>
        <w:adjustRightInd w:val="0"/>
        <w:spacing w:after="0" w:line="240" w:lineRule="auto"/>
      </w:pPr>
      <w:r w:rsidRPr="000A39C0">
        <w:t xml:space="preserve">In „Mein Freund Kurt“ begegnen wir einem alten Mann dessen Zeit gekommen ist, und der im Angesicht des Todes nur mehr eines im Sinn hat: zu leben. </w:t>
      </w:r>
    </w:p>
    <w:p w:rsidR="000A39C0" w:rsidRPr="000A39C0" w:rsidRDefault="000A39C0" w:rsidP="000A39C0">
      <w:pPr>
        <w:autoSpaceDE w:val="0"/>
        <w:autoSpaceDN w:val="0"/>
        <w:adjustRightInd w:val="0"/>
        <w:spacing w:after="0" w:line="240" w:lineRule="auto"/>
      </w:pPr>
    </w:p>
    <w:p w:rsidR="000A39C0" w:rsidRPr="000A39C0" w:rsidRDefault="000A39C0" w:rsidP="000A39C0">
      <w:pPr>
        <w:autoSpaceDE w:val="0"/>
        <w:autoSpaceDN w:val="0"/>
        <w:adjustRightInd w:val="0"/>
        <w:spacing w:after="0" w:line="240" w:lineRule="auto"/>
      </w:pPr>
      <w:r w:rsidRPr="000A39C0">
        <w:t>Nachdem seine gesamte Kartenrunde das Zeitliche gesegnet hat, ist nun auch Antons Zeit auf Erden abgelaufen. Doch als der Tod an seiner Schwelle auftaucht, passt das dem alten Mann gerade gar nicht. Eigentlich wollte er noch die Wohnung verkaufen, einen ordentlichen Anzug sollte man zum Sterben ja auch tragen und er müsste auch mal wieder zum Friseur. Der Tod, der mit Vornamen Kurt heißt, ist vom Dauerstress seines Alltagsgeschäfts geplagt und dem Burnout nahe.</w:t>
      </w:r>
    </w:p>
    <w:p w:rsidR="000A39C0" w:rsidRPr="000A39C0" w:rsidRDefault="000A39C0" w:rsidP="000A39C0">
      <w:pPr>
        <w:autoSpaceDE w:val="0"/>
        <w:autoSpaceDN w:val="0"/>
        <w:adjustRightInd w:val="0"/>
        <w:spacing w:after="0" w:line="240" w:lineRule="auto"/>
      </w:pPr>
      <w:r w:rsidRPr="000A39C0">
        <w:t>Die Mätzchen seines renitenten Klienten rauben Kurt den letzten Nerv. Des Diskutierens müde lässt er sich von dem alten Mann weichklopfen und noch einen weiteren Tag aus den Rippen leiern. Doch nichts läuft wie geplant und das skurrile Duo jagt von einer absurden Situation zur anderen.</w:t>
      </w:r>
    </w:p>
    <w:p w:rsidR="000A39C0" w:rsidRDefault="000A39C0" w:rsidP="000A39C0">
      <w:pPr>
        <w:autoSpaceDE w:val="0"/>
        <w:autoSpaceDN w:val="0"/>
        <w:adjustRightInd w:val="0"/>
        <w:spacing w:after="0" w:line="240" w:lineRule="auto"/>
      </w:pPr>
      <w:r w:rsidRPr="000A39C0">
        <w:t>Aus prominenten Beispielen – von der barocken Allegorie bis zu den Erzählungen um den Brandner Kaspar – über den personifizierten Tod und das Schlitzohr, das mit ihm feilscht, hat Lothar Greger eine urkomische und tiefschwarze Komödie gemacht, die kein Auge trocken lässt.</w:t>
      </w:r>
    </w:p>
    <w:p w:rsidR="000A39C0" w:rsidRPr="000A39C0" w:rsidRDefault="000A39C0" w:rsidP="000A39C0">
      <w:pPr>
        <w:autoSpaceDE w:val="0"/>
        <w:autoSpaceDN w:val="0"/>
        <w:adjustRightInd w:val="0"/>
        <w:spacing w:after="0" w:line="240" w:lineRule="auto"/>
      </w:pPr>
    </w:p>
    <w:p w:rsidR="000A39C0" w:rsidRDefault="000A39C0" w:rsidP="000A39C0">
      <w:pPr>
        <w:autoSpaceDE w:val="0"/>
        <w:autoSpaceDN w:val="0"/>
        <w:adjustRightInd w:val="0"/>
        <w:spacing w:after="0" w:line="240" w:lineRule="auto"/>
      </w:pPr>
      <w:r w:rsidRPr="000A39C0">
        <w:t xml:space="preserve">mit </w:t>
      </w:r>
      <w:r w:rsidRPr="000A39C0">
        <w:rPr>
          <w:b/>
        </w:rPr>
        <w:t xml:space="preserve">Klaus </w:t>
      </w:r>
      <w:proofErr w:type="spellStart"/>
      <w:r w:rsidRPr="000A39C0">
        <w:rPr>
          <w:b/>
        </w:rPr>
        <w:t>Rohrmoser</w:t>
      </w:r>
      <w:proofErr w:type="spellEnd"/>
      <w:r w:rsidRPr="000A39C0">
        <w:rPr>
          <w:b/>
        </w:rPr>
        <w:t xml:space="preserve">, Alexander </w:t>
      </w:r>
      <w:proofErr w:type="spellStart"/>
      <w:r w:rsidRPr="000A39C0">
        <w:rPr>
          <w:b/>
        </w:rPr>
        <w:t>Braunshör</w:t>
      </w:r>
      <w:proofErr w:type="spellEnd"/>
      <w:r w:rsidRPr="000A39C0">
        <w:rPr>
          <w:b/>
        </w:rPr>
        <w:t xml:space="preserve">, Lisa-Lena Tritscher, Sven </w:t>
      </w:r>
      <w:proofErr w:type="spellStart"/>
      <w:r w:rsidRPr="000A39C0">
        <w:rPr>
          <w:b/>
        </w:rPr>
        <w:t>Sorring</w:t>
      </w:r>
      <w:proofErr w:type="spellEnd"/>
    </w:p>
    <w:p w:rsidR="000A39C0" w:rsidRPr="000A39C0" w:rsidRDefault="000A39C0" w:rsidP="000A39C0">
      <w:pPr>
        <w:autoSpaceDE w:val="0"/>
        <w:autoSpaceDN w:val="0"/>
        <w:adjustRightInd w:val="0"/>
        <w:spacing w:after="0" w:line="240" w:lineRule="auto"/>
      </w:pPr>
    </w:p>
    <w:p w:rsidR="000A39C0" w:rsidRPr="000A39C0" w:rsidRDefault="000A39C0" w:rsidP="000A39C0">
      <w:pPr>
        <w:autoSpaceDE w:val="0"/>
        <w:autoSpaceDN w:val="0"/>
        <w:adjustRightInd w:val="0"/>
        <w:spacing w:after="0" w:line="240" w:lineRule="auto"/>
      </w:pPr>
      <w:r w:rsidRPr="000A39C0">
        <w:t xml:space="preserve">Regie: </w:t>
      </w:r>
      <w:proofErr w:type="spellStart"/>
      <w:r w:rsidRPr="000A39C0">
        <w:rPr>
          <w:b/>
        </w:rPr>
        <w:t>Hakon</w:t>
      </w:r>
      <w:proofErr w:type="spellEnd"/>
      <w:r w:rsidRPr="000A39C0">
        <w:rPr>
          <w:b/>
        </w:rPr>
        <w:t xml:space="preserve"> </w:t>
      </w:r>
      <w:proofErr w:type="spellStart"/>
      <w:r w:rsidRPr="000A39C0">
        <w:rPr>
          <w:b/>
        </w:rPr>
        <w:t>Hirzenberger</w:t>
      </w:r>
      <w:proofErr w:type="spellEnd"/>
    </w:p>
    <w:p w:rsidR="000A39C0" w:rsidRPr="000A39C0" w:rsidRDefault="000A39C0" w:rsidP="000A39C0">
      <w:pPr>
        <w:autoSpaceDE w:val="0"/>
        <w:autoSpaceDN w:val="0"/>
        <w:adjustRightInd w:val="0"/>
        <w:spacing w:after="0" w:line="240" w:lineRule="auto"/>
      </w:pPr>
      <w:r w:rsidRPr="000A39C0">
        <w:t xml:space="preserve">Bühne: </w:t>
      </w:r>
      <w:r w:rsidRPr="000A39C0">
        <w:rPr>
          <w:b/>
        </w:rPr>
        <w:t xml:space="preserve">Gerhard </w:t>
      </w:r>
      <w:proofErr w:type="spellStart"/>
      <w:r w:rsidRPr="000A39C0">
        <w:rPr>
          <w:b/>
        </w:rPr>
        <w:t>Kainzner</w:t>
      </w:r>
      <w:proofErr w:type="spellEnd"/>
    </w:p>
    <w:p w:rsidR="000A39C0" w:rsidRPr="000A39C0" w:rsidRDefault="000A39C0" w:rsidP="000A39C0">
      <w:pPr>
        <w:autoSpaceDE w:val="0"/>
        <w:autoSpaceDN w:val="0"/>
        <w:adjustRightInd w:val="0"/>
        <w:spacing w:after="0" w:line="240" w:lineRule="auto"/>
        <w:rPr>
          <w:b/>
        </w:rPr>
      </w:pPr>
      <w:r w:rsidRPr="000A39C0">
        <w:t xml:space="preserve">Kostüm: </w:t>
      </w:r>
      <w:r w:rsidRPr="000A39C0">
        <w:rPr>
          <w:b/>
        </w:rPr>
        <w:t>Andrea Bernd</w:t>
      </w:r>
    </w:p>
    <w:p w:rsidR="000A39C0" w:rsidRDefault="000A39C0" w:rsidP="000A39C0">
      <w:pPr>
        <w:autoSpaceDE w:val="0"/>
        <w:autoSpaceDN w:val="0"/>
        <w:adjustRightInd w:val="0"/>
        <w:spacing w:after="0" w:line="240" w:lineRule="auto"/>
        <w:rPr>
          <w:b/>
        </w:rPr>
      </w:pPr>
      <w:r w:rsidRPr="000A39C0">
        <w:t xml:space="preserve">Licht: </w:t>
      </w:r>
      <w:r w:rsidRPr="000A39C0">
        <w:rPr>
          <w:b/>
        </w:rPr>
        <w:t>Sabine Wiesenbauer</w:t>
      </w:r>
    </w:p>
    <w:p w:rsidR="000A39C0" w:rsidRPr="000A39C0" w:rsidRDefault="000A39C0" w:rsidP="000A39C0">
      <w:pPr>
        <w:autoSpaceDE w:val="0"/>
        <w:autoSpaceDN w:val="0"/>
        <w:adjustRightInd w:val="0"/>
        <w:spacing w:after="0" w:line="240" w:lineRule="auto"/>
      </w:pPr>
    </w:p>
    <w:p w:rsidR="0072654D" w:rsidRPr="000A39C0" w:rsidRDefault="000A39C0" w:rsidP="000A39C0">
      <w:pPr>
        <w:autoSpaceDE w:val="0"/>
        <w:autoSpaceDN w:val="0"/>
        <w:adjustRightInd w:val="0"/>
        <w:spacing w:after="0" w:line="240" w:lineRule="auto"/>
        <w:rPr>
          <w:i/>
        </w:rPr>
      </w:pPr>
      <w:r w:rsidRPr="000A39C0">
        <w:rPr>
          <w:i/>
        </w:rPr>
        <w:t xml:space="preserve">Rechte: Österreichischer Bühnenverlag Kaiser &amp; Co. </w:t>
      </w:r>
      <w:proofErr w:type="spellStart"/>
      <w:r w:rsidRPr="000A39C0">
        <w:rPr>
          <w:i/>
        </w:rPr>
        <w:t>Ges.m.b.H</w:t>
      </w:r>
      <w:proofErr w:type="spellEnd"/>
      <w:r w:rsidRPr="000A39C0">
        <w:rPr>
          <w:i/>
        </w:rPr>
        <w:t>.</w:t>
      </w:r>
    </w:p>
    <w:p w:rsidR="000A39C0" w:rsidRPr="000A39C0" w:rsidRDefault="000A39C0" w:rsidP="000A39C0">
      <w:pPr>
        <w:autoSpaceDE w:val="0"/>
        <w:autoSpaceDN w:val="0"/>
        <w:adjustRightInd w:val="0"/>
        <w:spacing w:after="0" w:line="240" w:lineRule="auto"/>
        <w:rPr>
          <w:i/>
        </w:rPr>
      </w:pPr>
    </w:p>
    <w:p w:rsidR="0072654D" w:rsidRPr="000A39C0" w:rsidRDefault="0072654D" w:rsidP="0072654D">
      <w:pPr>
        <w:autoSpaceDE w:val="0"/>
        <w:autoSpaceDN w:val="0"/>
        <w:adjustRightInd w:val="0"/>
        <w:spacing w:after="0" w:line="240" w:lineRule="auto"/>
        <w:rPr>
          <w:i/>
        </w:rPr>
      </w:pPr>
      <w:r w:rsidRPr="000A39C0">
        <w:rPr>
          <w:i/>
        </w:rPr>
        <w:t xml:space="preserve">Eine Kooperation Wald4tler Hoftheater/ </w:t>
      </w:r>
      <w:proofErr w:type="spellStart"/>
      <w:r w:rsidRPr="000A39C0">
        <w:rPr>
          <w:i/>
        </w:rPr>
        <w:t>Steudltenn</w:t>
      </w:r>
      <w:proofErr w:type="spellEnd"/>
      <w:r w:rsidRPr="000A39C0">
        <w:rPr>
          <w:i/>
        </w:rPr>
        <w:t xml:space="preserve"> Tirol</w:t>
      </w:r>
    </w:p>
    <w:p w:rsidR="0072654D" w:rsidRDefault="0072654D" w:rsidP="0072654D">
      <w:pPr>
        <w:autoSpaceDE w:val="0"/>
        <w:autoSpaceDN w:val="0"/>
        <w:adjustRightInd w:val="0"/>
        <w:spacing w:after="0" w:line="240" w:lineRule="auto"/>
      </w:pPr>
    </w:p>
    <w:p w:rsidR="0072654D" w:rsidRPr="00894DC0" w:rsidRDefault="0072654D" w:rsidP="0072654D">
      <w:pPr>
        <w:autoSpaceDE w:val="0"/>
        <w:autoSpaceDN w:val="0"/>
        <w:adjustRightInd w:val="0"/>
        <w:spacing w:after="0" w:line="240" w:lineRule="auto"/>
        <w:rPr>
          <w:b/>
          <w:color w:val="FF0000"/>
        </w:rPr>
      </w:pPr>
      <w:r w:rsidRPr="00986947">
        <w:rPr>
          <w:b/>
          <w:color w:val="FF0000"/>
        </w:rPr>
        <w:t>Termin:</w:t>
      </w:r>
      <w:r w:rsidRPr="00986947">
        <w:rPr>
          <w:b/>
          <w:color w:val="FF0000"/>
        </w:rPr>
        <w:tab/>
      </w:r>
      <w:r w:rsidRPr="00986947">
        <w:rPr>
          <w:b/>
          <w:color w:val="FF0000"/>
        </w:rPr>
        <w:tab/>
      </w:r>
      <w:r>
        <w:rPr>
          <w:b/>
          <w:color w:val="FF0000"/>
        </w:rPr>
        <w:t>25.3.2021</w:t>
      </w:r>
    </w:p>
    <w:p w:rsidR="0072654D" w:rsidRPr="0072654D" w:rsidRDefault="0072654D" w:rsidP="0072654D">
      <w:pPr>
        <w:spacing w:after="0" w:line="240" w:lineRule="auto"/>
      </w:pPr>
      <w:r w:rsidRPr="00986947">
        <w:t>Beginn:</w:t>
      </w:r>
      <w:r w:rsidRPr="00986947">
        <w:tab/>
      </w:r>
      <w:r w:rsidRPr="00986947">
        <w:tab/>
      </w:r>
      <w:r w:rsidRPr="00986947">
        <w:tab/>
      </w:r>
      <w:r>
        <w:t>19</w:t>
      </w:r>
      <w:r w:rsidRPr="00894DC0">
        <w:t>:</w:t>
      </w:r>
      <w:r>
        <w:t>3</w:t>
      </w:r>
      <w:r w:rsidRPr="00894DC0">
        <w:t>0 Uhr</w:t>
      </w:r>
    </w:p>
    <w:sectPr w:rsidR="0072654D" w:rsidRPr="0072654D" w:rsidSect="00037521">
      <w:headerReference w:type="default" r:id="rId14"/>
      <w:footerReference w:type="default" r:id="rId15"/>
      <w:pgSz w:w="11906" w:h="16838"/>
      <w:pgMar w:top="1417" w:right="1417" w:bottom="851" w:left="1417" w:header="708" w:footer="40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D09B4" w:rsidRDefault="00AD09B4" w:rsidP="00680DB2">
      <w:pPr>
        <w:spacing w:after="0" w:line="240" w:lineRule="auto"/>
      </w:pPr>
      <w:r>
        <w:separator/>
      </w:r>
    </w:p>
  </w:endnote>
  <w:endnote w:type="continuationSeparator" w:id="0">
    <w:p w:rsidR="00AD09B4" w:rsidRDefault="00AD09B4" w:rsidP="00680DB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80DB2" w:rsidRDefault="00326A32" w:rsidP="00680DB2">
    <w:pPr>
      <w:pStyle w:val="Fuzeile"/>
      <w:jc w:val="right"/>
    </w:pPr>
    <w:r>
      <w:rPr>
        <w:noProof/>
        <w:lang w:eastAsia="de-AT"/>
      </w:rPr>
      <w:drawing>
        <wp:inline distT="0" distB="0" distL="0" distR="0">
          <wp:extent cx="5495925" cy="632460"/>
          <wp:effectExtent l="0" t="0" r="9525" b="0"/>
          <wp:docPr id="2" name="Bild 2" descr="DATEN_Briefpapier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2" descr="DATEN_Briefpapier_RG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495925" cy="632460"/>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D09B4" w:rsidRDefault="00AD09B4" w:rsidP="00680DB2">
      <w:pPr>
        <w:spacing w:after="0" w:line="240" w:lineRule="auto"/>
      </w:pPr>
      <w:r>
        <w:separator/>
      </w:r>
    </w:p>
  </w:footnote>
  <w:footnote w:type="continuationSeparator" w:id="0">
    <w:p w:rsidR="00AD09B4" w:rsidRDefault="00AD09B4" w:rsidP="00680DB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80DB2" w:rsidRDefault="00326A32" w:rsidP="00680DB2">
    <w:pPr>
      <w:pStyle w:val="Kopfzeile"/>
      <w:jc w:val="right"/>
    </w:pPr>
    <w:r>
      <w:rPr>
        <w:noProof/>
        <w:lang w:eastAsia="de-AT"/>
      </w:rPr>
      <w:drawing>
        <wp:inline distT="0" distB="0" distL="0" distR="0">
          <wp:extent cx="2072005" cy="923925"/>
          <wp:effectExtent l="0" t="0" r="4445" b="9525"/>
          <wp:docPr id="1" name="Grafik 1" descr="akzent_brief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 descr="akzent_brief_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2005" cy="92392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44474C2"/>
    <w:multiLevelType w:val="hybridMultilevel"/>
    <w:tmpl w:val="F4FADA56"/>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53370"/>
    <w:rsid w:val="000029F9"/>
    <w:rsid w:val="00004061"/>
    <w:rsid w:val="00037521"/>
    <w:rsid w:val="00044A55"/>
    <w:rsid w:val="00053370"/>
    <w:rsid w:val="00085D23"/>
    <w:rsid w:val="0009754D"/>
    <w:rsid w:val="000A1926"/>
    <w:rsid w:val="000A39C0"/>
    <w:rsid w:val="000B2E9D"/>
    <w:rsid w:val="000F5648"/>
    <w:rsid w:val="000F6842"/>
    <w:rsid w:val="00134292"/>
    <w:rsid w:val="001777D2"/>
    <w:rsid w:val="0018090E"/>
    <w:rsid w:val="001811B4"/>
    <w:rsid w:val="00182B0E"/>
    <w:rsid w:val="001869C5"/>
    <w:rsid w:val="001A3F12"/>
    <w:rsid w:val="001B1B5B"/>
    <w:rsid w:val="001F10A9"/>
    <w:rsid w:val="00213825"/>
    <w:rsid w:val="0023720D"/>
    <w:rsid w:val="00281726"/>
    <w:rsid w:val="0029380C"/>
    <w:rsid w:val="002C1CAB"/>
    <w:rsid w:val="002C71FD"/>
    <w:rsid w:val="002E456A"/>
    <w:rsid w:val="002F1789"/>
    <w:rsid w:val="002F784B"/>
    <w:rsid w:val="0030525B"/>
    <w:rsid w:val="003116DF"/>
    <w:rsid w:val="003215C1"/>
    <w:rsid w:val="00322E09"/>
    <w:rsid w:val="00326A32"/>
    <w:rsid w:val="00357D7B"/>
    <w:rsid w:val="003616A9"/>
    <w:rsid w:val="00373ED3"/>
    <w:rsid w:val="00382302"/>
    <w:rsid w:val="00384E1C"/>
    <w:rsid w:val="003B6672"/>
    <w:rsid w:val="003C275D"/>
    <w:rsid w:val="003C286E"/>
    <w:rsid w:val="003C6B48"/>
    <w:rsid w:val="003C746F"/>
    <w:rsid w:val="003D72F4"/>
    <w:rsid w:val="003E09C8"/>
    <w:rsid w:val="003E11D9"/>
    <w:rsid w:val="003E6E73"/>
    <w:rsid w:val="003F77AF"/>
    <w:rsid w:val="00405CE3"/>
    <w:rsid w:val="00416B01"/>
    <w:rsid w:val="0044714D"/>
    <w:rsid w:val="004555CB"/>
    <w:rsid w:val="0046035F"/>
    <w:rsid w:val="00462BB8"/>
    <w:rsid w:val="0049628F"/>
    <w:rsid w:val="004A2B95"/>
    <w:rsid w:val="004C0EE5"/>
    <w:rsid w:val="004C7DDB"/>
    <w:rsid w:val="004E4CF2"/>
    <w:rsid w:val="004F11B0"/>
    <w:rsid w:val="004F1674"/>
    <w:rsid w:val="004F51B0"/>
    <w:rsid w:val="00502D5C"/>
    <w:rsid w:val="00517F48"/>
    <w:rsid w:val="005270F8"/>
    <w:rsid w:val="00564AAB"/>
    <w:rsid w:val="00565E37"/>
    <w:rsid w:val="005700B1"/>
    <w:rsid w:val="005C428B"/>
    <w:rsid w:val="005F38DD"/>
    <w:rsid w:val="006046D1"/>
    <w:rsid w:val="006225E4"/>
    <w:rsid w:val="00624249"/>
    <w:rsid w:val="006417A5"/>
    <w:rsid w:val="00641C73"/>
    <w:rsid w:val="0064359E"/>
    <w:rsid w:val="00680DB2"/>
    <w:rsid w:val="006908B8"/>
    <w:rsid w:val="006A5F60"/>
    <w:rsid w:val="006B4BD3"/>
    <w:rsid w:val="00701D28"/>
    <w:rsid w:val="007039C6"/>
    <w:rsid w:val="00723837"/>
    <w:rsid w:val="0072654D"/>
    <w:rsid w:val="007317FA"/>
    <w:rsid w:val="00774ED4"/>
    <w:rsid w:val="007D1AB3"/>
    <w:rsid w:val="007E3717"/>
    <w:rsid w:val="007F13C7"/>
    <w:rsid w:val="00804A55"/>
    <w:rsid w:val="00830B3F"/>
    <w:rsid w:val="00870D52"/>
    <w:rsid w:val="00873E7C"/>
    <w:rsid w:val="008748F7"/>
    <w:rsid w:val="00883947"/>
    <w:rsid w:val="00895EB4"/>
    <w:rsid w:val="008C4886"/>
    <w:rsid w:val="008D7D2C"/>
    <w:rsid w:val="008F57E2"/>
    <w:rsid w:val="00907F43"/>
    <w:rsid w:val="009442E0"/>
    <w:rsid w:val="0097571C"/>
    <w:rsid w:val="00997248"/>
    <w:rsid w:val="009B0562"/>
    <w:rsid w:val="009B1D79"/>
    <w:rsid w:val="009D0219"/>
    <w:rsid w:val="009E619B"/>
    <w:rsid w:val="009F4BE8"/>
    <w:rsid w:val="00A05B39"/>
    <w:rsid w:val="00A14978"/>
    <w:rsid w:val="00A40359"/>
    <w:rsid w:val="00A4475F"/>
    <w:rsid w:val="00A571FA"/>
    <w:rsid w:val="00A6232B"/>
    <w:rsid w:val="00AA3FCF"/>
    <w:rsid w:val="00AC109C"/>
    <w:rsid w:val="00AD09B4"/>
    <w:rsid w:val="00B132D2"/>
    <w:rsid w:val="00B363DA"/>
    <w:rsid w:val="00B54185"/>
    <w:rsid w:val="00BE2C50"/>
    <w:rsid w:val="00BE6E2A"/>
    <w:rsid w:val="00BF3368"/>
    <w:rsid w:val="00BF4080"/>
    <w:rsid w:val="00BF6084"/>
    <w:rsid w:val="00C03040"/>
    <w:rsid w:val="00C32510"/>
    <w:rsid w:val="00C70218"/>
    <w:rsid w:val="00C709C4"/>
    <w:rsid w:val="00C854F0"/>
    <w:rsid w:val="00CA3349"/>
    <w:rsid w:val="00CC2B2A"/>
    <w:rsid w:val="00CC73A0"/>
    <w:rsid w:val="00CF256B"/>
    <w:rsid w:val="00D11393"/>
    <w:rsid w:val="00D3655C"/>
    <w:rsid w:val="00D462C9"/>
    <w:rsid w:val="00DA1EB4"/>
    <w:rsid w:val="00DF5999"/>
    <w:rsid w:val="00E13D30"/>
    <w:rsid w:val="00E52EDD"/>
    <w:rsid w:val="00E711DA"/>
    <w:rsid w:val="00EB18A0"/>
    <w:rsid w:val="00EC2047"/>
    <w:rsid w:val="00F0244D"/>
    <w:rsid w:val="00F106B9"/>
    <w:rsid w:val="00F709FF"/>
    <w:rsid w:val="00F7111D"/>
    <w:rsid w:val="00F81FC8"/>
    <w:rsid w:val="00FE2692"/>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5:docId w15:val="{456398A0-6B60-4ACB-B84A-FCE273796A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de-AT" w:eastAsia="de-AT"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pPr>
      <w:spacing w:after="160" w:line="259" w:lineRule="auto"/>
    </w:pPr>
    <w:rPr>
      <w:sz w:val="22"/>
      <w:szCs w:val="22"/>
      <w:lang w:eastAsia="en-U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rsid w:val="00E711DA"/>
    <w:rPr>
      <w:color w:val="0000FF"/>
      <w:u w:val="single"/>
    </w:rPr>
  </w:style>
  <w:style w:type="paragraph" w:styleId="Kopfzeile">
    <w:name w:val="header"/>
    <w:basedOn w:val="Standard"/>
    <w:link w:val="KopfzeileZchn"/>
    <w:uiPriority w:val="99"/>
    <w:unhideWhenUsed/>
    <w:rsid w:val="00680DB2"/>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680DB2"/>
  </w:style>
  <w:style w:type="paragraph" w:styleId="Fuzeile">
    <w:name w:val="footer"/>
    <w:basedOn w:val="Standard"/>
    <w:link w:val="FuzeileZchn"/>
    <w:uiPriority w:val="99"/>
    <w:unhideWhenUsed/>
    <w:rsid w:val="00680DB2"/>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680DB2"/>
  </w:style>
  <w:style w:type="paragraph" w:styleId="Listenabsatz">
    <w:name w:val="List Paragraph"/>
    <w:basedOn w:val="Standard"/>
    <w:uiPriority w:val="34"/>
    <w:qFormat/>
    <w:rsid w:val="0023720D"/>
    <w:pPr>
      <w:ind w:left="720"/>
      <w:contextualSpacing/>
    </w:pPr>
  </w:style>
  <w:style w:type="paragraph" w:styleId="Sprechblasentext">
    <w:name w:val="Balloon Text"/>
    <w:basedOn w:val="Standard"/>
    <w:link w:val="SprechblasentextZchn"/>
    <w:uiPriority w:val="99"/>
    <w:semiHidden/>
    <w:unhideWhenUsed/>
    <w:rsid w:val="0018090E"/>
    <w:pPr>
      <w:spacing w:after="0" w:line="240" w:lineRule="auto"/>
    </w:pPr>
    <w:rPr>
      <w:rFonts w:ascii="Segoe UI" w:hAnsi="Segoe UI" w:cs="Segoe UI"/>
      <w:sz w:val="18"/>
      <w:szCs w:val="18"/>
    </w:rPr>
  </w:style>
  <w:style w:type="character" w:customStyle="1" w:styleId="SprechblasentextZchn">
    <w:name w:val="Sprechblasentext Zchn"/>
    <w:link w:val="Sprechblasentext"/>
    <w:uiPriority w:val="99"/>
    <w:semiHidden/>
    <w:rsid w:val="0018090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9234867">
      <w:bodyDiv w:val="1"/>
      <w:marLeft w:val="0"/>
      <w:marRight w:val="0"/>
      <w:marTop w:val="0"/>
      <w:marBottom w:val="0"/>
      <w:divBdr>
        <w:top w:val="none" w:sz="0" w:space="0" w:color="auto"/>
        <w:left w:val="none" w:sz="0" w:space="0" w:color="auto"/>
        <w:bottom w:val="none" w:sz="0" w:space="0" w:color="auto"/>
        <w:right w:val="none" w:sz="0" w:space="0" w:color="auto"/>
      </w:divBdr>
    </w:div>
    <w:div w:id="58407587">
      <w:bodyDiv w:val="1"/>
      <w:marLeft w:val="0"/>
      <w:marRight w:val="0"/>
      <w:marTop w:val="0"/>
      <w:marBottom w:val="0"/>
      <w:divBdr>
        <w:top w:val="none" w:sz="0" w:space="0" w:color="auto"/>
        <w:left w:val="none" w:sz="0" w:space="0" w:color="auto"/>
        <w:bottom w:val="none" w:sz="0" w:space="0" w:color="auto"/>
        <w:right w:val="none" w:sz="0" w:space="0" w:color="auto"/>
      </w:divBdr>
    </w:div>
    <w:div w:id="351495543">
      <w:bodyDiv w:val="1"/>
      <w:marLeft w:val="0"/>
      <w:marRight w:val="0"/>
      <w:marTop w:val="0"/>
      <w:marBottom w:val="0"/>
      <w:divBdr>
        <w:top w:val="none" w:sz="0" w:space="0" w:color="auto"/>
        <w:left w:val="none" w:sz="0" w:space="0" w:color="auto"/>
        <w:bottom w:val="none" w:sz="0" w:space="0" w:color="auto"/>
        <w:right w:val="none" w:sz="0" w:space="0" w:color="auto"/>
      </w:divBdr>
      <w:divsChild>
        <w:div w:id="2006010869">
          <w:marLeft w:val="0"/>
          <w:marRight w:val="0"/>
          <w:marTop w:val="0"/>
          <w:marBottom w:val="0"/>
          <w:divBdr>
            <w:top w:val="none" w:sz="0" w:space="0" w:color="auto"/>
            <w:left w:val="none" w:sz="0" w:space="0" w:color="auto"/>
            <w:bottom w:val="none" w:sz="0" w:space="0" w:color="auto"/>
            <w:right w:val="none" w:sz="0" w:space="0" w:color="auto"/>
          </w:divBdr>
          <w:divsChild>
            <w:div w:id="20327363">
              <w:marLeft w:val="5"/>
              <w:marRight w:val="5"/>
              <w:marTop w:val="0"/>
              <w:marBottom w:val="240"/>
              <w:divBdr>
                <w:top w:val="none" w:sz="0" w:space="0" w:color="auto"/>
                <w:left w:val="none" w:sz="0" w:space="0" w:color="auto"/>
                <w:bottom w:val="none" w:sz="0" w:space="0" w:color="auto"/>
                <w:right w:val="none" w:sz="0" w:space="0" w:color="auto"/>
              </w:divBdr>
            </w:div>
          </w:divsChild>
        </w:div>
      </w:divsChild>
    </w:div>
    <w:div w:id="9538239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nicole.laschitz@akzent.at" TargetMode="External"/><Relationship Id="rId13" Type="http://schemas.openxmlformats.org/officeDocument/2006/relationships/image" Target="media/image4.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3.jpe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jpeg"/><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image" Target="media/image1.jpeg"/><Relationship Id="rId4" Type="http://schemas.openxmlformats.org/officeDocument/2006/relationships/settings" Target="settings.xml"/><Relationship Id="rId9" Type="http://schemas.openxmlformats.org/officeDocument/2006/relationships/hyperlink" Target="http://www.akzent.at" TargetMode="External"/><Relationship Id="rId14"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6.jpeg"/></Relationships>
</file>

<file path=word/_rels/header1.xml.rels><?xml version="1.0" encoding="UTF-8" standalone="yes"?>
<Relationships xmlns="http://schemas.openxmlformats.org/package/2006/relationships"><Relationship Id="rId1" Type="http://schemas.openxmlformats.org/officeDocument/2006/relationships/image" Target="media/image5.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CCAE095-9593-4F6F-8338-C4A935A943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794CB4E9.dotm</Template>
  <TotalTime>0</TotalTime>
  <Pages>5</Pages>
  <Words>955</Words>
  <Characters>6023</Characters>
  <Application>Microsoft Office Word</Application>
  <DocSecurity>0</DocSecurity>
  <Lines>50</Lines>
  <Paragraphs>13</Paragraphs>
  <ScaleCrop>false</ScaleCrop>
  <HeadingPairs>
    <vt:vector size="2" baseType="variant">
      <vt:variant>
        <vt:lpstr>Titel</vt:lpstr>
      </vt:variant>
      <vt:variant>
        <vt:i4>1</vt:i4>
      </vt:variant>
    </vt:vector>
  </HeadingPairs>
  <TitlesOfParts>
    <vt:vector size="1" baseType="lpstr">
      <vt:lpstr/>
    </vt:vector>
  </TitlesOfParts>
  <Company>it der ak-wien</Company>
  <LinksUpToDate>false</LinksUpToDate>
  <CharactersWithSpaces>6965</CharactersWithSpaces>
  <SharedDoc>false</SharedDoc>
  <HLinks>
    <vt:vector size="6" baseType="variant">
      <vt:variant>
        <vt:i4>1245297</vt:i4>
      </vt:variant>
      <vt:variant>
        <vt:i4>0</vt:i4>
      </vt:variant>
      <vt:variant>
        <vt:i4>0</vt:i4>
      </vt:variant>
      <vt:variant>
        <vt:i4>5</vt:i4>
      </vt:variant>
      <vt:variant>
        <vt:lpwstr>mailto:nicole.laschitz@akzent.at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Nicole Laschitz</dc:creator>
  <cp:lastModifiedBy>LASCHITZ Nicole</cp:lastModifiedBy>
  <cp:revision>9</cp:revision>
  <cp:lastPrinted>2020-03-26T08:03:00Z</cp:lastPrinted>
  <dcterms:created xsi:type="dcterms:W3CDTF">2020-06-05T08:55:00Z</dcterms:created>
  <dcterms:modified xsi:type="dcterms:W3CDTF">2020-06-23T12:36:00Z</dcterms:modified>
</cp:coreProperties>
</file>