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29A9" w:rsidRPr="00FD06AC" w:rsidRDefault="007129A9" w:rsidP="00A91E06">
      <w:pPr>
        <w:spacing w:after="0" w:line="240" w:lineRule="auto"/>
        <w:rPr>
          <w:rFonts w:ascii="Calibri" w:hAnsi="Calibri" w:cs="Calibri"/>
          <w:lang w:val="de-AT"/>
        </w:rPr>
      </w:pPr>
      <w:r w:rsidRPr="00FD06AC">
        <w:rPr>
          <w:rFonts w:ascii="Calibri" w:hAnsi="Calibri" w:cs="Calibri"/>
          <w:lang w:val="de-AT"/>
        </w:rPr>
        <w:t>Medieninformation</w:t>
      </w:r>
    </w:p>
    <w:p w:rsidR="007129A9" w:rsidRPr="00FD06AC" w:rsidRDefault="007129A9" w:rsidP="00A91E06">
      <w:pPr>
        <w:spacing w:after="0" w:line="240" w:lineRule="auto"/>
        <w:rPr>
          <w:rFonts w:ascii="Calibri" w:hAnsi="Calibri" w:cs="Calibri"/>
          <w:lang w:val="de-AT"/>
        </w:rPr>
      </w:pPr>
    </w:p>
    <w:p w:rsidR="00265D5E" w:rsidRDefault="00A078CD" w:rsidP="00A91E06">
      <w:pPr>
        <w:autoSpaceDE w:val="0"/>
        <w:autoSpaceDN w:val="0"/>
        <w:adjustRightInd w:val="0"/>
        <w:spacing w:after="0" w:line="240" w:lineRule="auto"/>
        <w:rPr>
          <w:rFonts w:ascii="Calibri" w:hAnsi="Calibri" w:cs="Calibri"/>
          <w:b/>
          <w:bCs/>
          <w:color w:val="000000"/>
          <w:lang w:val="de-AT"/>
        </w:rPr>
      </w:pPr>
      <w:r w:rsidRPr="00A078CD">
        <w:rPr>
          <w:rFonts w:ascii="Calibri" w:hAnsi="Calibri" w:cs="Calibri"/>
          <w:b/>
          <w:bCs/>
          <w:color w:val="000000"/>
          <w:lang w:val="de-AT"/>
        </w:rPr>
        <w:t>Ach, sie sind mir so bekannt</w:t>
      </w:r>
      <w:r w:rsidR="00265D5E">
        <w:rPr>
          <w:rFonts w:ascii="Calibri" w:hAnsi="Calibri" w:cs="Calibri"/>
          <w:b/>
          <w:bCs/>
          <w:color w:val="000000"/>
          <w:lang w:val="de-AT"/>
        </w:rPr>
        <w:t xml:space="preserve"> …</w:t>
      </w:r>
      <w:r>
        <w:rPr>
          <w:rFonts w:ascii="Calibri" w:hAnsi="Calibri" w:cs="Calibri"/>
          <w:b/>
          <w:bCs/>
          <w:color w:val="000000"/>
          <w:lang w:val="de-AT"/>
        </w:rPr>
        <w:t xml:space="preserve"> </w:t>
      </w:r>
    </w:p>
    <w:p w:rsidR="007129A9" w:rsidRPr="00A078CD" w:rsidRDefault="00A078CD" w:rsidP="00A91E06">
      <w:pPr>
        <w:autoSpaceDE w:val="0"/>
        <w:autoSpaceDN w:val="0"/>
        <w:adjustRightInd w:val="0"/>
        <w:spacing w:after="0" w:line="240" w:lineRule="auto"/>
        <w:rPr>
          <w:rFonts w:ascii="Calibri" w:hAnsi="Calibri" w:cs="Calibri"/>
          <w:b/>
          <w:bCs/>
          <w:color w:val="000000"/>
        </w:rPr>
      </w:pPr>
      <w:r>
        <w:rPr>
          <w:rFonts w:ascii="Calibri" w:hAnsi="Calibri" w:cs="Calibri"/>
          <w:b/>
          <w:bCs/>
          <w:color w:val="000000"/>
          <w:lang w:val="de-AT"/>
        </w:rPr>
        <w:t>Leopoldi, Kreisler, etc …</w:t>
      </w:r>
    </w:p>
    <w:p w:rsidR="007129A9" w:rsidRPr="00CB13A2" w:rsidRDefault="00265D5E" w:rsidP="00A91E06">
      <w:pPr>
        <w:autoSpaceDE w:val="0"/>
        <w:autoSpaceDN w:val="0"/>
        <w:adjustRightInd w:val="0"/>
        <w:spacing w:after="0" w:line="240" w:lineRule="auto"/>
        <w:rPr>
          <w:rFonts w:ascii="Calibri" w:hAnsi="Calibri" w:cs="Calibri"/>
          <w:bCs/>
          <w:color w:val="000000"/>
        </w:rPr>
      </w:pPr>
      <w:bookmarkStart w:id="0" w:name="_GoBack"/>
      <w:r>
        <w:rPr>
          <w:rFonts w:ascii="Calibri" w:eastAsia="Times New Roman" w:hAnsi="Calibri" w:cs="Times"/>
          <w:noProof/>
          <w:color w:val="000000"/>
          <w:lang w:val="de-AT" w:eastAsia="de-AT"/>
        </w:rPr>
        <w:drawing>
          <wp:anchor distT="0" distB="0" distL="114300" distR="114300" simplePos="0" relativeHeight="251661312" behindDoc="0" locked="0" layoutInCell="1" allowOverlap="1" wp14:anchorId="2B3CBAA2" wp14:editId="53D0AB6C">
            <wp:simplePos x="0" y="0"/>
            <wp:positionH relativeFrom="margin">
              <wp:posOffset>-9525</wp:posOffset>
            </wp:positionH>
            <wp:positionV relativeFrom="margin">
              <wp:posOffset>868680</wp:posOffset>
            </wp:positionV>
            <wp:extent cx="1381125" cy="2900045"/>
            <wp:effectExtent l="0" t="0" r="9525" b="0"/>
            <wp:wrapSquare wrapText="bothSides"/>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KZENT_Karte_jüdisch_2015_02_Seite_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81125" cy="2900045"/>
                    </a:xfrm>
                    <a:prstGeom prst="rect">
                      <a:avLst/>
                    </a:prstGeom>
                  </pic:spPr>
                </pic:pic>
              </a:graphicData>
            </a:graphic>
          </wp:anchor>
        </w:drawing>
      </w:r>
      <w:bookmarkEnd w:id="0"/>
    </w:p>
    <w:p w:rsidR="00A078CD" w:rsidRPr="00A078CD" w:rsidRDefault="00A078CD" w:rsidP="00A078CD">
      <w:pPr>
        <w:autoSpaceDE w:val="0"/>
        <w:autoSpaceDN w:val="0"/>
        <w:adjustRightInd w:val="0"/>
        <w:spacing w:after="0" w:line="240" w:lineRule="auto"/>
        <w:rPr>
          <w:rFonts w:ascii="Calibri" w:eastAsia="Times New Roman" w:hAnsi="Calibri" w:cs="Times"/>
          <w:noProof/>
          <w:color w:val="000000"/>
          <w:lang w:val="de-AT" w:eastAsia="de-AT"/>
        </w:rPr>
      </w:pPr>
      <w:r w:rsidRPr="00A078CD">
        <w:rPr>
          <w:rFonts w:ascii="Calibri" w:eastAsia="Times New Roman" w:hAnsi="Calibri" w:cs="Times"/>
          <w:noProof/>
          <w:color w:val="000000"/>
          <w:lang w:val="de-AT" w:eastAsia="de-AT"/>
        </w:rPr>
        <w:t>Das Theater Akzent präsentiert zum dritten Mal vier Abende, die musikalischen Legenden mit jüdischen Wurzeln gewidmet sind:</w:t>
      </w:r>
    </w:p>
    <w:p w:rsidR="007129A9" w:rsidRPr="0077030F" w:rsidRDefault="00A078CD" w:rsidP="00A078CD">
      <w:pPr>
        <w:autoSpaceDE w:val="0"/>
        <w:autoSpaceDN w:val="0"/>
        <w:adjustRightInd w:val="0"/>
        <w:spacing w:after="0" w:line="240" w:lineRule="auto"/>
        <w:rPr>
          <w:rFonts w:ascii="Calibri" w:eastAsia="Times New Roman" w:hAnsi="Calibri" w:cs="Times"/>
          <w:color w:val="000000"/>
          <w:lang w:eastAsia="de-DE"/>
        </w:rPr>
      </w:pPr>
      <w:r w:rsidRPr="00A078CD">
        <w:rPr>
          <w:rFonts w:ascii="Calibri" w:eastAsia="Times New Roman" w:hAnsi="Calibri" w:cs="Times"/>
          <w:noProof/>
          <w:color w:val="000000"/>
          <w:lang w:val="de-AT" w:eastAsia="de-AT"/>
        </w:rPr>
        <w:t xml:space="preserve">Tim Fischer singt in „Das war gut!“ Chansons des Königs des schwarzen Humors, Georg Kreisler und  Miguel Herz-Kestranek serviert Chansons und Couplets, aus der unerschöpflichen Schatzkiste der jüdischen Wiener Kabarett- und Kleinbühnentradition, Erwin Steinhauer und klezmer reloaded extend verbinden die Songs von </w:t>
      </w:r>
      <w:r>
        <w:rPr>
          <w:rFonts w:ascii="Calibri" w:eastAsia="Times New Roman" w:hAnsi="Calibri" w:cs="Times"/>
          <w:noProof/>
          <w:color w:val="000000"/>
          <w:lang w:val="de-AT" w:eastAsia="de-AT"/>
        </w:rPr>
        <w:t xml:space="preserve">Hermann </w:t>
      </w:r>
      <w:r w:rsidRPr="00A078CD">
        <w:rPr>
          <w:rFonts w:ascii="Calibri" w:eastAsia="Times New Roman" w:hAnsi="Calibri" w:cs="Times"/>
          <w:noProof/>
          <w:color w:val="000000"/>
          <w:lang w:val="de-AT" w:eastAsia="de-AT"/>
        </w:rPr>
        <w:t>Leopoldi mit Klezmer-Musik und die Berlinerin Sharon Brauner singt „Yiddish Evergreens“.</w:t>
      </w:r>
    </w:p>
    <w:p w:rsidR="008E40DA" w:rsidRDefault="008E40DA"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A078CD" w:rsidRDefault="00A078CD" w:rsidP="00A91E06">
      <w:pPr>
        <w:autoSpaceDE w:val="0"/>
        <w:autoSpaceDN w:val="0"/>
        <w:adjustRightInd w:val="0"/>
        <w:spacing w:after="0" w:line="240" w:lineRule="auto"/>
        <w:rPr>
          <w:rFonts w:ascii="Calibri" w:hAnsi="Calibri" w:cs="Calibri"/>
          <w:bCs/>
          <w:color w:val="000000"/>
        </w:rPr>
      </w:pPr>
    </w:p>
    <w:p w:rsidR="00A078CD" w:rsidRDefault="00A078CD" w:rsidP="00A91E06">
      <w:pPr>
        <w:autoSpaceDE w:val="0"/>
        <w:autoSpaceDN w:val="0"/>
        <w:adjustRightInd w:val="0"/>
        <w:spacing w:after="0" w:line="240" w:lineRule="auto"/>
        <w:rPr>
          <w:rFonts w:ascii="Calibri" w:hAnsi="Calibri" w:cs="Calibri"/>
          <w:bCs/>
          <w:color w:val="000000"/>
        </w:rPr>
      </w:pPr>
    </w:p>
    <w:p w:rsidR="00A078CD" w:rsidRDefault="00A078CD"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481C26" w:rsidRDefault="00481C26" w:rsidP="00A91E06">
      <w:pPr>
        <w:autoSpaceDE w:val="0"/>
        <w:autoSpaceDN w:val="0"/>
        <w:adjustRightInd w:val="0"/>
        <w:spacing w:after="0" w:line="240" w:lineRule="auto"/>
        <w:rPr>
          <w:rFonts w:ascii="Calibri" w:hAnsi="Calibri" w:cs="Calibri"/>
          <w:bCs/>
          <w:color w:val="000000"/>
        </w:rPr>
      </w:pPr>
    </w:p>
    <w:p w:rsidR="0077030F" w:rsidRDefault="0077030F" w:rsidP="0077030F">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Das war gut!</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Tim Fischer</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singt Georg Kreisler – Chansons</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25.2.2015 19:30 Uhr</w:t>
      </w:r>
    </w:p>
    <w:p w:rsidR="00A078CD" w:rsidRPr="00A078CD" w:rsidRDefault="00A078CD" w:rsidP="00A078C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 xml:space="preserve">Lachertorten &amp; Ejzes mit Noten </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Miguel Herz-Kestranek</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3.3.2015 19:30 Uhr</w:t>
      </w:r>
    </w:p>
    <w:p w:rsidR="00A078CD" w:rsidRPr="00A078CD" w:rsidRDefault="00A078CD" w:rsidP="00A078C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Ich bin ein Durschnitts-Wiener</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Erwin Steinhauer &amp; klezmer reloaded extended</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21.3.2015 19.30 Uhr</w:t>
      </w:r>
    </w:p>
    <w:p w:rsidR="00A078CD" w:rsidRPr="00A078CD" w:rsidRDefault="00A078CD" w:rsidP="00A078C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lang w:val="en-US"/>
        </w:rPr>
      </w:pPr>
      <w:r w:rsidRPr="00A078CD">
        <w:rPr>
          <w:rFonts w:ascii="Calibri" w:hAnsi="Calibri" w:cs="Calibri"/>
          <w:color w:val="000000"/>
          <w:lang w:val="en-US"/>
        </w:rPr>
        <w:t>Jewels</w:t>
      </w:r>
    </w:p>
    <w:p w:rsidR="00A078CD" w:rsidRPr="00A078CD" w:rsidRDefault="00A078CD" w:rsidP="00A078CD">
      <w:pPr>
        <w:autoSpaceDE w:val="0"/>
        <w:autoSpaceDN w:val="0"/>
        <w:adjustRightInd w:val="0"/>
        <w:spacing w:after="0" w:line="240" w:lineRule="auto"/>
        <w:rPr>
          <w:rFonts w:ascii="Calibri" w:hAnsi="Calibri" w:cs="Calibri"/>
          <w:b/>
          <w:color w:val="000000"/>
          <w:lang w:val="en-US"/>
        </w:rPr>
      </w:pPr>
      <w:r w:rsidRPr="00A078CD">
        <w:rPr>
          <w:rFonts w:ascii="Calibri" w:hAnsi="Calibri" w:cs="Calibri"/>
          <w:b/>
          <w:color w:val="000000"/>
          <w:lang w:val="en-US"/>
        </w:rPr>
        <w:t>Sharon Brauner</w:t>
      </w:r>
    </w:p>
    <w:p w:rsidR="00A078CD" w:rsidRPr="00A078CD" w:rsidRDefault="00A078CD" w:rsidP="00A078CD">
      <w:pPr>
        <w:autoSpaceDE w:val="0"/>
        <w:autoSpaceDN w:val="0"/>
        <w:adjustRightInd w:val="0"/>
        <w:spacing w:after="0" w:line="240" w:lineRule="auto"/>
        <w:rPr>
          <w:rFonts w:ascii="Calibri" w:hAnsi="Calibri" w:cs="Calibri"/>
          <w:color w:val="000000"/>
          <w:lang w:val="en-US"/>
        </w:rPr>
      </w:pPr>
      <w:r w:rsidRPr="00A078CD">
        <w:rPr>
          <w:rFonts w:ascii="Calibri" w:hAnsi="Calibri" w:cs="Calibri"/>
          <w:color w:val="000000"/>
          <w:lang w:val="en-US"/>
        </w:rPr>
        <w:t>sings Yiddish Evergreens</w:t>
      </w:r>
    </w:p>
    <w:p w:rsidR="00403F17" w:rsidRPr="005A34E8" w:rsidRDefault="00A078CD" w:rsidP="00A078CD">
      <w:pPr>
        <w:autoSpaceDE w:val="0"/>
        <w:autoSpaceDN w:val="0"/>
        <w:adjustRightInd w:val="0"/>
        <w:spacing w:after="0" w:line="240" w:lineRule="auto"/>
        <w:rPr>
          <w:rFonts w:ascii="Calibri" w:hAnsi="Calibri" w:cs="Calibri"/>
          <w:color w:val="000000"/>
          <w:lang w:val="en-US"/>
        </w:rPr>
      </w:pPr>
      <w:r w:rsidRPr="005A34E8">
        <w:rPr>
          <w:rFonts w:ascii="Calibri" w:hAnsi="Calibri" w:cs="Calibri"/>
          <w:color w:val="000000"/>
          <w:lang w:val="en-US"/>
        </w:rPr>
        <w:t>18.3.2015 19:30 Uhr</w:t>
      </w:r>
    </w:p>
    <w:p w:rsidR="00A078CD" w:rsidRPr="005A34E8" w:rsidRDefault="00A078CD" w:rsidP="00A078CD">
      <w:pPr>
        <w:autoSpaceDE w:val="0"/>
        <w:autoSpaceDN w:val="0"/>
        <w:adjustRightInd w:val="0"/>
        <w:spacing w:after="0" w:line="240" w:lineRule="auto"/>
        <w:rPr>
          <w:rFonts w:ascii="Calibri" w:hAnsi="Calibri" w:cs="Calibri"/>
          <w:color w:val="000000"/>
          <w:lang w:val="en-US"/>
        </w:rPr>
      </w:pPr>
    </w:p>
    <w:p w:rsidR="007129A9" w:rsidRPr="00CB13A2" w:rsidRDefault="007129A9" w:rsidP="00A91E06">
      <w:pPr>
        <w:spacing w:after="0" w:line="240" w:lineRule="auto"/>
        <w:ind w:left="2126" w:hanging="2126"/>
        <w:rPr>
          <w:rFonts w:ascii="Calibri" w:hAnsi="Calibri" w:cs="Calibri"/>
        </w:rPr>
      </w:pPr>
      <w:r w:rsidRPr="00CB13A2">
        <w:rPr>
          <w:rFonts w:ascii="Calibri" w:hAnsi="Calibri" w:cs="Calibri"/>
        </w:rPr>
        <w:t xml:space="preserve">Kartenvorverkauf: </w:t>
      </w:r>
      <w:r w:rsidRPr="00CB13A2">
        <w:rPr>
          <w:rFonts w:ascii="Calibri" w:hAnsi="Calibri" w:cs="Calibri"/>
        </w:rPr>
        <w:tab/>
        <w:t>1040 Wien, Argentinierstraße 37</w:t>
      </w:r>
      <w:r w:rsidRPr="00CB13A2">
        <w:rPr>
          <w:rFonts w:ascii="Calibri" w:hAnsi="Calibri" w:cs="Calibri"/>
        </w:rPr>
        <w:br/>
        <w:t>von Montag bis Samstag von 13.00 bis 18.00 Uhr</w:t>
      </w:r>
      <w:r w:rsidRPr="00CB13A2">
        <w:rPr>
          <w:rFonts w:ascii="Calibri" w:hAnsi="Calibri" w:cs="Calibri"/>
        </w:rPr>
        <w:br/>
        <w:t>Karten Hotline: 01/501 65/3306</w:t>
      </w:r>
      <w:r w:rsidRPr="00CB13A2">
        <w:rPr>
          <w:rFonts w:ascii="Calibri" w:hAnsi="Calibri" w:cs="Calibri"/>
        </w:rPr>
        <w:br/>
      </w:r>
      <w:hyperlink r:id="rId9" w:history="1">
        <w:r w:rsidRPr="00CB13A2">
          <w:rPr>
            <w:rStyle w:val="Hyperlink"/>
            <w:rFonts w:ascii="Calibri" w:hAnsi="Calibri" w:cs="Calibri"/>
          </w:rPr>
          <w:t>www.akzent.at</w:t>
        </w:r>
      </w:hyperlink>
      <w:r w:rsidRPr="00CB13A2">
        <w:rPr>
          <w:rFonts w:ascii="Calibri" w:hAnsi="Calibri" w:cs="Calibri"/>
        </w:rPr>
        <w:br/>
      </w:r>
    </w:p>
    <w:p w:rsidR="00EB7118" w:rsidRPr="00CB13A2" w:rsidRDefault="00EB7118" w:rsidP="00A91E06">
      <w:pPr>
        <w:spacing w:after="0" w:line="240" w:lineRule="auto"/>
        <w:ind w:left="2126" w:hanging="2126"/>
        <w:rPr>
          <w:rFonts w:ascii="Calibri" w:hAnsi="Calibri" w:cs="Calibri"/>
        </w:rPr>
      </w:pPr>
    </w:p>
    <w:p w:rsidR="001555CD" w:rsidRPr="00CB13A2" w:rsidRDefault="00D17738" w:rsidP="00A91E0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rPr>
      </w:pPr>
      <w:r w:rsidRPr="00CB13A2">
        <w:rPr>
          <w:rFonts w:ascii="Calibri" w:hAnsi="Calibri" w:cs="Calibri"/>
          <w:b/>
        </w:rPr>
        <w:t>Pressefotos</w:t>
      </w:r>
      <w:r w:rsidRPr="00CB13A2">
        <w:rPr>
          <w:rFonts w:ascii="Calibri" w:hAnsi="Calibri" w:cs="Calibri"/>
        </w:rPr>
        <w:t xml:space="preserve"> in 300dpi und </w:t>
      </w:r>
      <w:r w:rsidRPr="00CB13A2">
        <w:rPr>
          <w:rFonts w:ascii="Calibri" w:hAnsi="Calibri" w:cs="Calibri"/>
          <w:b/>
        </w:rPr>
        <w:t>–texte</w:t>
      </w:r>
      <w:r w:rsidRPr="00CB13A2">
        <w:rPr>
          <w:rFonts w:ascii="Calibri" w:hAnsi="Calibri" w:cs="Calibri"/>
        </w:rPr>
        <w:t xml:space="preserve"> für Ihre Ankündigung stehen auf unserer </w:t>
      </w:r>
      <w:r w:rsidRPr="00CB13A2">
        <w:rPr>
          <w:rFonts w:ascii="Calibri" w:hAnsi="Calibri" w:cs="Calibri"/>
          <w:b/>
        </w:rPr>
        <w:t>Website www.akzent.at</w:t>
      </w:r>
      <w:r w:rsidRPr="00CB13A2">
        <w:rPr>
          <w:rFonts w:ascii="Calibri" w:hAnsi="Calibri" w:cs="Calibri"/>
        </w:rPr>
        <w:t xml:space="preserve"> in unserem </w:t>
      </w:r>
      <w:r w:rsidRPr="00CB13A2">
        <w:rPr>
          <w:rFonts w:ascii="Calibri" w:hAnsi="Calibri" w:cs="Calibri"/>
          <w:b/>
        </w:rPr>
        <w:t>Pressebereich</w:t>
      </w:r>
      <w:r w:rsidRPr="00CB13A2">
        <w:rPr>
          <w:rFonts w:ascii="Calibri" w:hAnsi="Calibri" w:cs="Calibri"/>
        </w:rPr>
        <w:t xml:space="preserve"> zur Verfügung.</w:t>
      </w:r>
    </w:p>
    <w:p w:rsidR="000F09D0" w:rsidRDefault="000F09D0" w:rsidP="000B4D2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rPr>
          <w:rFonts w:ascii="Calibri" w:hAnsi="Calibri" w:cs="Calibri"/>
        </w:rPr>
        <w:sectPr w:rsidR="000F09D0" w:rsidSect="002E0FE5">
          <w:headerReference w:type="default" r:id="rId10"/>
          <w:footerReference w:type="default" r:id="rId11"/>
          <w:pgSz w:w="11906" w:h="16838"/>
          <w:pgMar w:top="1417" w:right="991" w:bottom="1134" w:left="1417" w:header="708" w:footer="195" w:gutter="0"/>
          <w:cols w:space="708"/>
          <w:docGrid w:linePitch="360"/>
        </w:sectPr>
      </w:pPr>
    </w:p>
    <w:p w:rsidR="00A91E06" w:rsidRPr="00CB13A2" w:rsidRDefault="00A91E06" w:rsidP="000B4D24">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rPr>
          <w:rFonts w:ascii="Calibri" w:hAnsi="Calibri" w:cs="Calibri"/>
        </w:rPr>
      </w:pPr>
    </w:p>
    <w:p w:rsidR="00481C26" w:rsidRDefault="00481C26" w:rsidP="00026F4D">
      <w:pPr>
        <w:autoSpaceDE w:val="0"/>
        <w:autoSpaceDN w:val="0"/>
        <w:adjustRightInd w:val="0"/>
        <w:spacing w:after="0" w:line="240" w:lineRule="auto"/>
        <w:rPr>
          <w:rFonts w:ascii="Calibri" w:hAnsi="Calibri" w:cs="Calibri"/>
          <w:color w:val="000000"/>
        </w:rPr>
      </w:pP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Das war gut!</w:t>
      </w:r>
    </w:p>
    <w:p w:rsidR="00A078CD" w:rsidRPr="00A078CD" w:rsidRDefault="00A078CD" w:rsidP="00A078C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Tim Fischer</w:t>
      </w:r>
    </w:p>
    <w:p w:rsidR="00A078CD" w:rsidRPr="00A078CD" w:rsidRDefault="00A078CD" w:rsidP="00A078C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singt Georg Kreisler – Chansons</w:t>
      </w:r>
    </w:p>
    <w:p w:rsidR="00026F4D" w:rsidRDefault="00026F4D" w:rsidP="00026F4D">
      <w:pPr>
        <w:autoSpaceDE w:val="0"/>
        <w:autoSpaceDN w:val="0"/>
        <w:adjustRightInd w:val="0"/>
        <w:spacing w:after="0" w:line="240" w:lineRule="auto"/>
        <w:rPr>
          <w:rFonts w:ascii="Calibri" w:hAnsi="Calibri" w:cs="Calibri"/>
          <w:b/>
          <w:color w:val="000000"/>
        </w:rPr>
      </w:pPr>
    </w:p>
    <w:p w:rsidR="00350AB4" w:rsidRDefault="005655CC" w:rsidP="005655CC">
      <w:pPr>
        <w:pStyle w:val="StandardWeb"/>
        <w:rPr>
          <w:rFonts w:ascii="Calibri" w:hAnsi="Calibri" w:cs="Times"/>
          <w:sz w:val="22"/>
          <w:szCs w:val="22"/>
        </w:rPr>
      </w:pPr>
      <w:r>
        <w:rPr>
          <w:rFonts w:ascii="Calibri" w:hAnsi="Calibri" w:cs="Times"/>
          <w:noProof/>
          <w:sz w:val="22"/>
          <w:szCs w:val="22"/>
          <w:lang w:val="de-AT" w:eastAsia="de-AT"/>
        </w:rPr>
        <w:drawing>
          <wp:anchor distT="0" distB="0" distL="114300" distR="114300" simplePos="0" relativeHeight="251662336" behindDoc="0" locked="0" layoutInCell="1" allowOverlap="1">
            <wp:simplePos x="0" y="0"/>
            <wp:positionH relativeFrom="margin">
              <wp:posOffset>38100</wp:posOffset>
            </wp:positionH>
            <wp:positionV relativeFrom="margin">
              <wp:posOffset>1240790</wp:posOffset>
            </wp:positionV>
            <wp:extent cx="1409065" cy="2114550"/>
            <wp:effectExtent l="0" t="0" r="635"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scher-Kreisler_-® Stefan Malzkorn.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409065" cy="2114550"/>
                    </a:xfrm>
                    <a:prstGeom prst="rect">
                      <a:avLst/>
                    </a:prstGeom>
                  </pic:spPr>
                </pic:pic>
              </a:graphicData>
            </a:graphic>
          </wp:anchor>
        </w:drawing>
      </w:r>
      <w:r w:rsidRPr="005655CC">
        <w:rPr>
          <w:rFonts w:ascii="Calibri" w:hAnsi="Calibri" w:cs="Times"/>
          <w:sz w:val="22"/>
          <w:szCs w:val="22"/>
        </w:rPr>
        <w:t>Wie auf eine Schnur fädelt Tim Fischer die wahnwitzig brillanten Chanson</w:t>
      </w:r>
      <w:r>
        <w:rPr>
          <w:rFonts w:ascii="Calibri" w:hAnsi="Calibri" w:cs="Times"/>
          <w:sz w:val="22"/>
          <w:szCs w:val="22"/>
        </w:rPr>
        <w:t>-</w:t>
      </w:r>
      <w:r w:rsidRPr="005655CC">
        <w:rPr>
          <w:rFonts w:ascii="Calibri" w:hAnsi="Calibri" w:cs="Times"/>
          <w:sz w:val="22"/>
          <w:szCs w:val="22"/>
        </w:rPr>
        <w:t>Perlen des Königs des schwarzen Humors, Georg Kreisler (1922 – 2011), zu einer schillernden Kette. Mit großer Lust und unbändiger Spielfreude erweckt er, am Flügel von seinem</w:t>
      </w:r>
      <w:r>
        <w:rPr>
          <w:rFonts w:ascii="Calibri" w:hAnsi="Calibri" w:cs="Times"/>
          <w:sz w:val="22"/>
          <w:szCs w:val="22"/>
        </w:rPr>
        <w:t xml:space="preserve"> </w:t>
      </w:r>
      <w:r w:rsidRPr="005655CC">
        <w:rPr>
          <w:rFonts w:ascii="Calibri" w:hAnsi="Calibri" w:cs="Times"/>
          <w:sz w:val="22"/>
          <w:szCs w:val="22"/>
        </w:rPr>
        <w:t xml:space="preserve">kongenialen Pianisten  Rüdiger Mühleisen begleitet, die Kreislerschen Figuren zum Leben und kitzelt als eine Art Medium die absurde Komik aus den sprachgewaltigen Texten. </w:t>
      </w:r>
    </w:p>
    <w:p w:rsidR="005655CC" w:rsidRDefault="005655CC" w:rsidP="005655CC">
      <w:pPr>
        <w:pStyle w:val="StandardWeb"/>
        <w:rPr>
          <w:rFonts w:ascii="Calibri" w:hAnsi="Calibri" w:cs="Times"/>
          <w:sz w:val="22"/>
          <w:szCs w:val="22"/>
        </w:rPr>
      </w:pPr>
      <w:r w:rsidRPr="00350AB4">
        <w:rPr>
          <w:rFonts w:ascii="Calibri" w:hAnsi="Calibri" w:cs="Times"/>
          <w:i/>
          <w:sz w:val="22"/>
          <w:szCs w:val="22"/>
        </w:rPr>
        <w:t>„Er besticht hochmusikalische Zeitungskritiker, die Geld brauchen und dann tränenüberströmt ein paar freundliche Worte über ihn schreiben, bevor sie beichten gehen. Das Geld hat Tim Fischer von seinem Vater, einem Bankräuber.“</w:t>
      </w:r>
      <w:r w:rsidRPr="005655CC">
        <w:rPr>
          <w:rFonts w:ascii="Calibri" w:hAnsi="Calibri" w:cs="Times"/>
          <w:sz w:val="22"/>
          <w:szCs w:val="22"/>
        </w:rPr>
        <w:t xml:space="preserve"> Georg Kreisler </w:t>
      </w:r>
    </w:p>
    <w:p w:rsidR="00350AB4" w:rsidRPr="005655CC" w:rsidRDefault="00350AB4" w:rsidP="005655CC">
      <w:pPr>
        <w:pStyle w:val="StandardWeb"/>
        <w:rPr>
          <w:rFonts w:ascii="Calibri" w:hAnsi="Calibri" w:cs="Times"/>
          <w:sz w:val="22"/>
          <w:szCs w:val="22"/>
        </w:rPr>
      </w:pPr>
    </w:p>
    <w:p w:rsidR="005655CC" w:rsidRPr="005655CC" w:rsidRDefault="005655CC" w:rsidP="005655CC">
      <w:pPr>
        <w:pStyle w:val="StandardWeb"/>
        <w:rPr>
          <w:rFonts w:ascii="Calibri" w:hAnsi="Calibri" w:cs="Times"/>
          <w:i/>
          <w:sz w:val="22"/>
          <w:szCs w:val="22"/>
        </w:rPr>
      </w:pPr>
      <w:r w:rsidRPr="005655CC">
        <w:rPr>
          <w:rFonts w:ascii="Calibri" w:hAnsi="Calibri" w:cs="Times"/>
          <w:i/>
          <w:sz w:val="22"/>
          <w:szCs w:val="22"/>
        </w:rPr>
        <w:t>„Fischer macht das so grandios, dass man sich vor ihm nur verneigen kann. Für Fans</w:t>
      </w:r>
      <w:r>
        <w:rPr>
          <w:rFonts w:ascii="Calibri" w:hAnsi="Calibri" w:cs="Times"/>
          <w:i/>
          <w:sz w:val="22"/>
          <w:szCs w:val="22"/>
        </w:rPr>
        <w:t xml:space="preserve"> </w:t>
      </w:r>
      <w:r w:rsidRPr="005655CC">
        <w:rPr>
          <w:rFonts w:ascii="Calibri" w:hAnsi="Calibri" w:cs="Times"/>
          <w:i/>
          <w:sz w:val="22"/>
          <w:szCs w:val="22"/>
        </w:rPr>
        <w:t>des politischen Kabaretts ist dieser Abend ein Muss“. BILD</w:t>
      </w:r>
    </w:p>
    <w:p w:rsidR="005655CC" w:rsidRPr="005655CC" w:rsidRDefault="005655CC" w:rsidP="005655CC">
      <w:pPr>
        <w:pStyle w:val="StandardWeb"/>
        <w:rPr>
          <w:rFonts w:ascii="Calibri" w:hAnsi="Calibri" w:cs="Times"/>
          <w:sz w:val="22"/>
          <w:szCs w:val="22"/>
        </w:rPr>
      </w:pPr>
      <w:r w:rsidRPr="005655CC">
        <w:rPr>
          <w:rFonts w:ascii="Calibri" w:hAnsi="Calibri" w:cs="Times"/>
          <w:i/>
          <w:sz w:val="22"/>
          <w:szCs w:val="22"/>
        </w:rPr>
        <w:t>„Die inhaltliche und stilsichere Vielfalt findet in Tim Fischer ihren perfekten Interpreten. Er trifft allein mit seinem stimmlichen, minimalistischen und gestischen Variationsreichtum bei jedem der Stücke den Ton – im wörtlichen wie übertragenen Sinn.“</w:t>
      </w:r>
      <w:r w:rsidRPr="005655CC">
        <w:rPr>
          <w:rFonts w:ascii="Calibri" w:hAnsi="Calibri" w:cs="Times"/>
          <w:sz w:val="22"/>
          <w:szCs w:val="22"/>
        </w:rPr>
        <w:t xml:space="preserve"> Jüdische Allgemeine</w:t>
      </w:r>
    </w:p>
    <w:p w:rsidR="005655CC" w:rsidRPr="005655CC" w:rsidRDefault="005655CC" w:rsidP="005655CC">
      <w:pPr>
        <w:pStyle w:val="StandardWeb"/>
        <w:rPr>
          <w:rFonts w:ascii="Calibri" w:hAnsi="Calibri" w:cs="Times"/>
          <w:sz w:val="22"/>
          <w:szCs w:val="22"/>
        </w:rPr>
      </w:pPr>
      <w:r w:rsidRPr="00350AB4">
        <w:rPr>
          <w:rFonts w:ascii="Calibri" w:hAnsi="Calibri" w:cs="Times"/>
          <w:i/>
          <w:sz w:val="22"/>
          <w:szCs w:val="22"/>
        </w:rPr>
        <w:t>„Tim Fischer ist ein Künstler der Ausnahmeklasse.“</w:t>
      </w:r>
      <w:r w:rsidRPr="005655CC">
        <w:rPr>
          <w:rFonts w:ascii="Calibri" w:hAnsi="Calibri" w:cs="Times"/>
          <w:sz w:val="22"/>
          <w:szCs w:val="22"/>
        </w:rPr>
        <w:t xml:space="preserve"> Ingeborg Salomon, Rhein -Neckar-Zeitung</w:t>
      </w:r>
    </w:p>
    <w:p w:rsidR="00801A17" w:rsidRDefault="00801A17" w:rsidP="0077030F">
      <w:pPr>
        <w:pStyle w:val="StandardWeb"/>
        <w:rPr>
          <w:rFonts w:ascii="Calibri" w:hAnsi="Calibri" w:cs="Times"/>
          <w:sz w:val="22"/>
          <w:szCs w:val="22"/>
        </w:rPr>
      </w:pPr>
    </w:p>
    <w:p w:rsidR="005655CC" w:rsidRPr="0007067F" w:rsidRDefault="005655CC" w:rsidP="005655CC">
      <w:pPr>
        <w:autoSpaceDE w:val="0"/>
        <w:autoSpaceDN w:val="0"/>
        <w:adjustRightInd w:val="0"/>
        <w:spacing w:after="0" w:line="240" w:lineRule="auto"/>
        <w:rPr>
          <w:rFonts w:ascii="Calibri" w:hAnsi="Calibri"/>
        </w:rPr>
      </w:pPr>
      <w:r w:rsidRPr="0007067F">
        <w:rPr>
          <w:rFonts w:ascii="Calibri" w:hAnsi="Calibri"/>
          <w:b/>
          <w:color w:val="FF0000"/>
        </w:rPr>
        <w:t>Termin</w:t>
      </w:r>
      <w:r>
        <w:rPr>
          <w:rFonts w:ascii="Calibri" w:hAnsi="Calibri"/>
          <w:b/>
          <w:color w:val="FF0000"/>
        </w:rPr>
        <w:t>:</w:t>
      </w:r>
      <w:r>
        <w:rPr>
          <w:rFonts w:ascii="Calibri" w:hAnsi="Calibri"/>
          <w:b/>
          <w:color w:val="FF0000"/>
        </w:rPr>
        <w:tab/>
      </w:r>
      <w:r>
        <w:rPr>
          <w:rFonts w:ascii="Calibri" w:hAnsi="Calibri"/>
          <w:b/>
          <w:color w:val="FF0000"/>
        </w:rPr>
        <w:tab/>
        <w:t>25.Februar 2015</w:t>
      </w:r>
    </w:p>
    <w:p w:rsidR="005655CC" w:rsidRPr="0007067F" w:rsidRDefault="005655CC" w:rsidP="005655CC">
      <w:pPr>
        <w:spacing w:after="0" w:line="240" w:lineRule="auto"/>
        <w:rPr>
          <w:rFonts w:ascii="Calibri" w:hAnsi="Calibri"/>
        </w:rPr>
      </w:pPr>
      <w:r w:rsidRPr="0007067F">
        <w:rPr>
          <w:rFonts w:ascii="Calibri" w:hAnsi="Calibri"/>
        </w:rPr>
        <w:t>Beginn:</w:t>
      </w:r>
      <w:r w:rsidRPr="0007067F">
        <w:rPr>
          <w:rFonts w:ascii="Calibri" w:hAnsi="Calibri"/>
        </w:rPr>
        <w:tab/>
      </w:r>
      <w:r w:rsidRPr="0007067F">
        <w:rPr>
          <w:rFonts w:ascii="Calibri" w:hAnsi="Calibri"/>
        </w:rPr>
        <w:tab/>
      </w:r>
      <w:r w:rsidRPr="0007067F">
        <w:rPr>
          <w:rFonts w:ascii="Calibri" w:hAnsi="Calibri"/>
        </w:rPr>
        <w:tab/>
        <w:t>19.30 Uhr</w:t>
      </w:r>
    </w:p>
    <w:p w:rsidR="005655CC" w:rsidRPr="0007067F" w:rsidRDefault="005655CC" w:rsidP="005655CC">
      <w:pPr>
        <w:spacing w:after="0" w:line="240" w:lineRule="auto"/>
        <w:rPr>
          <w:rFonts w:ascii="Calibri" w:hAnsi="Calibri"/>
        </w:rPr>
      </w:pPr>
      <w:r w:rsidRPr="0007067F">
        <w:rPr>
          <w:rFonts w:ascii="Calibri" w:hAnsi="Calibri"/>
        </w:rPr>
        <w:t xml:space="preserve">Preise:  </w:t>
      </w:r>
      <w:r w:rsidRPr="0007067F">
        <w:rPr>
          <w:rFonts w:ascii="Calibri" w:hAnsi="Calibri"/>
        </w:rPr>
        <w:tab/>
      </w:r>
      <w:r w:rsidRPr="0007067F">
        <w:rPr>
          <w:rFonts w:ascii="Calibri" w:hAnsi="Calibri"/>
        </w:rPr>
        <w:tab/>
      </w:r>
      <w:r w:rsidRPr="0007067F">
        <w:rPr>
          <w:rFonts w:ascii="Calibri" w:hAnsi="Calibri"/>
        </w:rPr>
        <w:tab/>
        <w:t xml:space="preserve">Euro </w:t>
      </w:r>
      <w:r>
        <w:rPr>
          <w:rFonts w:ascii="Calibri" w:hAnsi="Calibri"/>
        </w:rPr>
        <w:t>32</w:t>
      </w:r>
      <w:r w:rsidRPr="0007067F">
        <w:rPr>
          <w:rFonts w:ascii="Calibri" w:hAnsi="Calibri"/>
        </w:rPr>
        <w:t>,-/</w:t>
      </w:r>
      <w:r>
        <w:rPr>
          <w:rFonts w:ascii="Calibri" w:hAnsi="Calibri"/>
        </w:rPr>
        <w:t>28</w:t>
      </w:r>
      <w:r w:rsidRPr="0007067F">
        <w:rPr>
          <w:rFonts w:ascii="Calibri" w:hAnsi="Calibri"/>
        </w:rPr>
        <w:t>,-/</w:t>
      </w:r>
      <w:r>
        <w:rPr>
          <w:rFonts w:ascii="Calibri" w:hAnsi="Calibri"/>
        </w:rPr>
        <w:t>24</w:t>
      </w:r>
      <w:r w:rsidRPr="0007067F">
        <w:rPr>
          <w:rFonts w:ascii="Calibri" w:hAnsi="Calibri"/>
        </w:rPr>
        <w:t>,-/</w:t>
      </w:r>
      <w:r>
        <w:rPr>
          <w:rFonts w:ascii="Calibri" w:hAnsi="Calibri"/>
        </w:rPr>
        <w:t>20</w:t>
      </w:r>
      <w:r w:rsidRPr="0007067F">
        <w:rPr>
          <w:rFonts w:ascii="Calibri" w:hAnsi="Calibri"/>
        </w:rPr>
        <w:t>,-</w:t>
      </w:r>
    </w:p>
    <w:p w:rsidR="00481C26" w:rsidRDefault="000F09D0" w:rsidP="006F6644">
      <w:pPr>
        <w:autoSpaceDE w:val="0"/>
        <w:autoSpaceDN w:val="0"/>
        <w:adjustRightInd w:val="0"/>
        <w:spacing w:after="0" w:line="240" w:lineRule="auto"/>
        <w:rPr>
          <w:rFonts w:ascii="Calibri" w:hAnsi="Calibri"/>
        </w:rPr>
      </w:pPr>
      <w:r>
        <w:rPr>
          <w:rFonts w:ascii="Calibri" w:hAnsi="Calibri"/>
        </w:rPr>
        <w:br w:type="page"/>
      </w:r>
    </w:p>
    <w:p w:rsidR="00224301" w:rsidRDefault="00224301" w:rsidP="009A19E5">
      <w:pPr>
        <w:autoSpaceDE w:val="0"/>
        <w:autoSpaceDN w:val="0"/>
        <w:adjustRightInd w:val="0"/>
        <w:spacing w:after="0" w:line="240" w:lineRule="auto"/>
        <w:rPr>
          <w:rFonts w:ascii="Calibri" w:hAnsi="Calibri" w:cs="Calibri"/>
          <w:color w:val="000000"/>
        </w:rPr>
      </w:pPr>
    </w:p>
    <w:p w:rsidR="00224301" w:rsidRDefault="00224301" w:rsidP="009A19E5">
      <w:pPr>
        <w:autoSpaceDE w:val="0"/>
        <w:autoSpaceDN w:val="0"/>
        <w:adjustRightInd w:val="0"/>
        <w:spacing w:after="0" w:line="240" w:lineRule="auto"/>
        <w:rPr>
          <w:rFonts w:ascii="Calibri" w:hAnsi="Calibri" w:cs="Calibri"/>
          <w:color w:val="000000"/>
        </w:rPr>
      </w:pPr>
    </w:p>
    <w:p w:rsidR="00375682" w:rsidRPr="00A078CD" w:rsidRDefault="00375682" w:rsidP="00375682">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 xml:space="preserve">Lachertorten &amp; Ejzes </w:t>
      </w:r>
      <w:r w:rsidR="00BC2363">
        <w:rPr>
          <w:rFonts w:ascii="Calibri" w:hAnsi="Calibri" w:cs="Calibri"/>
          <w:color w:val="000000"/>
        </w:rPr>
        <w:t xml:space="preserve">- </w:t>
      </w:r>
      <w:r w:rsidRPr="00A078CD">
        <w:rPr>
          <w:rFonts w:ascii="Calibri" w:hAnsi="Calibri" w:cs="Calibri"/>
          <w:color w:val="000000"/>
        </w:rPr>
        <w:t xml:space="preserve">mit Noten </w:t>
      </w:r>
    </w:p>
    <w:p w:rsidR="00375682" w:rsidRPr="00A078CD" w:rsidRDefault="00375682" w:rsidP="00375682">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Miguel Herz-Kestranek</w:t>
      </w:r>
    </w:p>
    <w:p w:rsidR="003C7BA1" w:rsidRPr="00A078CD" w:rsidRDefault="003C7BA1" w:rsidP="00FD06AC">
      <w:pPr>
        <w:autoSpaceDE w:val="0"/>
        <w:autoSpaceDN w:val="0"/>
        <w:adjustRightInd w:val="0"/>
        <w:spacing w:after="0" w:line="240" w:lineRule="auto"/>
        <w:rPr>
          <w:rFonts w:ascii="Calibri" w:hAnsi="Calibri" w:cs="Calibri"/>
          <w:color w:val="000000"/>
          <w:lang w:val="de-AT"/>
        </w:rPr>
      </w:pPr>
    </w:p>
    <w:p w:rsidR="001379DD" w:rsidRPr="001379DD" w:rsidRDefault="0044561D" w:rsidP="001379DD">
      <w:pPr>
        <w:pStyle w:val="StandardWeb"/>
        <w:rPr>
          <w:rFonts w:ascii="Calibri" w:eastAsia="Calibri" w:hAnsi="Calibri" w:cs="Calibri"/>
          <w:noProof/>
          <w:color w:val="auto"/>
          <w:sz w:val="22"/>
          <w:szCs w:val="22"/>
          <w:lang w:val="de-AT" w:eastAsia="de-AT"/>
        </w:rPr>
      </w:pPr>
      <w:r>
        <w:rPr>
          <w:rFonts w:ascii="Calibri" w:eastAsia="Calibri" w:hAnsi="Calibri" w:cs="Calibri"/>
          <w:noProof/>
          <w:color w:val="auto"/>
          <w:sz w:val="22"/>
          <w:szCs w:val="22"/>
          <w:lang w:val="de-AT" w:eastAsia="de-AT"/>
        </w:rPr>
        <w:drawing>
          <wp:anchor distT="0" distB="0" distL="114300" distR="114300" simplePos="0" relativeHeight="251663360" behindDoc="0" locked="0" layoutInCell="1" allowOverlap="1" wp14:anchorId="17E84599" wp14:editId="44C2AA6A">
            <wp:simplePos x="0" y="0"/>
            <wp:positionH relativeFrom="margin">
              <wp:posOffset>28575</wp:posOffset>
            </wp:positionH>
            <wp:positionV relativeFrom="margin">
              <wp:posOffset>1040765</wp:posOffset>
            </wp:positionV>
            <wp:extent cx="1371600" cy="2057400"/>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 MHK6642 NR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71600" cy="2057400"/>
                    </a:xfrm>
                    <a:prstGeom prst="rect">
                      <a:avLst/>
                    </a:prstGeom>
                  </pic:spPr>
                </pic:pic>
              </a:graphicData>
            </a:graphic>
          </wp:anchor>
        </w:drawing>
      </w:r>
      <w:r w:rsidR="001379DD" w:rsidRPr="001379DD">
        <w:t xml:space="preserve"> </w:t>
      </w:r>
      <w:r w:rsidR="001379DD" w:rsidRPr="001379DD">
        <w:rPr>
          <w:rFonts w:ascii="Calibri" w:eastAsia="Calibri" w:hAnsi="Calibri" w:cs="Calibri"/>
          <w:noProof/>
          <w:color w:val="auto"/>
          <w:sz w:val="22"/>
          <w:szCs w:val="22"/>
          <w:lang w:val="de-AT" w:eastAsia="de-AT"/>
        </w:rPr>
        <w:t>Auf seine unnachahmliche Art serviert Publikumsliebling, TV- &amp; Theaterstar und Autor Miguel Herz-Kestranek zusammen mit Michael Kienzl am Klavier Chansons und Couplets gemischt mit Texten aus fremder und aus eigener Feder.</w:t>
      </w:r>
    </w:p>
    <w:p w:rsidR="001379DD" w:rsidRPr="001379DD" w:rsidRDefault="001379DD" w:rsidP="001379DD">
      <w:pPr>
        <w:pStyle w:val="StandardWeb"/>
        <w:rPr>
          <w:rFonts w:ascii="Calibri" w:eastAsia="Calibri" w:hAnsi="Calibri" w:cs="Calibri"/>
          <w:noProof/>
          <w:color w:val="auto"/>
          <w:sz w:val="22"/>
          <w:szCs w:val="22"/>
          <w:lang w:val="de-AT" w:eastAsia="de-AT"/>
        </w:rPr>
      </w:pPr>
      <w:r w:rsidRPr="001379DD">
        <w:rPr>
          <w:rFonts w:ascii="Calibri" w:eastAsia="Calibri" w:hAnsi="Calibri" w:cs="Calibri"/>
          <w:noProof/>
          <w:color w:val="auto"/>
          <w:sz w:val="22"/>
          <w:szCs w:val="22"/>
          <w:lang w:val="de-AT" w:eastAsia="de-AT"/>
        </w:rPr>
        <w:t>Dass die Torten nicht nur süß sind, dafür sorgen Satirisches und Bissiges, Neues und Altes, Geistreiches und Wehmütiges, Szenen und Skizzen, Geschütteltes und Geblödeltes und legendäre Namen wie Hermann Leopoldi, Fritz Löhner-Beda, Anton Kuh, oder Fritz Grünbaum - um nur einige zu nennen; aber auch die jüdischen Witze aus dem letzten Erfolgsbuch des „jüdischen Buddhchristen“, als der sich Herz-Kestranek bezeichnet „Die Frau Pollak, oder Wie mein Vater jüdische Witze erzählte“, oder seine schräg bösen „Einbligge en de Weana Sö“.</w:t>
      </w:r>
    </w:p>
    <w:p w:rsidR="001379DD" w:rsidRPr="001379DD" w:rsidRDefault="001379DD" w:rsidP="001379DD">
      <w:pPr>
        <w:pStyle w:val="StandardWeb"/>
        <w:rPr>
          <w:rFonts w:ascii="Calibri" w:eastAsia="Calibri" w:hAnsi="Calibri" w:cs="Calibri"/>
          <w:noProof/>
          <w:color w:val="auto"/>
          <w:sz w:val="22"/>
          <w:szCs w:val="22"/>
          <w:lang w:val="de-AT" w:eastAsia="de-AT"/>
        </w:rPr>
      </w:pPr>
      <w:r w:rsidRPr="001379DD">
        <w:rPr>
          <w:rFonts w:ascii="Calibri" w:eastAsia="Calibri" w:hAnsi="Calibri" w:cs="Calibri"/>
          <w:noProof/>
          <w:color w:val="auto"/>
          <w:sz w:val="22"/>
          <w:szCs w:val="22"/>
          <w:lang w:val="de-AT" w:eastAsia="de-AT"/>
        </w:rPr>
        <w:t>Mit feinen Nuancen und prallem Humor, versteht es Herz-Kestranek in die Lebenswelten der unsterblichen jüdisch-wienerischen Kabarett- und Kleinkunsttradition zu entführen und dabei wie kaum ein anderer sein Publikum zwischen Lachen und Nachdenken zu fesseln.</w:t>
      </w:r>
    </w:p>
    <w:p w:rsidR="00CE07AF" w:rsidRPr="001379DD" w:rsidRDefault="001379DD" w:rsidP="001379DD">
      <w:pPr>
        <w:pStyle w:val="StandardWeb"/>
        <w:rPr>
          <w:rFonts w:ascii="Calibri" w:eastAsia="Calibri" w:hAnsi="Calibri" w:cs="Calibri"/>
          <w:i/>
          <w:color w:val="auto"/>
          <w:sz w:val="22"/>
          <w:szCs w:val="22"/>
          <w:lang w:eastAsia="en-US"/>
        </w:rPr>
      </w:pPr>
      <w:r w:rsidRPr="001379DD">
        <w:rPr>
          <w:rFonts w:ascii="Calibri" w:eastAsia="Calibri" w:hAnsi="Calibri" w:cs="Calibri"/>
          <w:i/>
          <w:noProof/>
          <w:color w:val="auto"/>
          <w:sz w:val="22"/>
          <w:szCs w:val="22"/>
          <w:lang w:val="de-AT" w:eastAsia="de-AT"/>
        </w:rPr>
        <w:t>„Ein Pointenfeuerwerk der Extraklasse ...“,„Neues und Altes, geistreich und bissig, empfindsam und herrlich komisch - einfach köstlich …“,„Hier ist noch einer, der den Ton, den Rhythmus der Sprache, die Dialekte souverän treffen kann, der genau weiß, wie die Pointen zu setzen sind …“</w:t>
      </w:r>
    </w:p>
    <w:p w:rsidR="0044561D" w:rsidRDefault="0044561D" w:rsidP="003C7BA1">
      <w:pPr>
        <w:pStyle w:val="StandardWeb"/>
        <w:rPr>
          <w:rFonts w:ascii="Calibri" w:eastAsia="Calibri" w:hAnsi="Calibri" w:cs="Calibri"/>
          <w:color w:val="auto"/>
          <w:sz w:val="22"/>
          <w:szCs w:val="22"/>
          <w:lang w:eastAsia="en-US"/>
        </w:rPr>
      </w:pPr>
    </w:p>
    <w:p w:rsidR="009A19E5" w:rsidRPr="009A19E5" w:rsidRDefault="009A19E5" w:rsidP="009A19E5">
      <w:pPr>
        <w:autoSpaceDE w:val="0"/>
        <w:autoSpaceDN w:val="0"/>
        <w:adjustRightInd w:val="0"/>
        <w:spacing w:after="0" w:line="240" w:lineRule="auto"/>
        <w:rPr>
          <w:rFonts w:ascii="Calibri" w:hAnsi="Calibri" w:cs="Calibri"/>
          <w:b/>
          <w:color w:val="FF0000"/>
        </w:rPr>
      </w:pPr>
      <w:r w:rsidRPr="009A19E5">
        <w:rPr>
          <w:rFonts w:ascii="Calibri" w:hAnsi="Calibri" w:cs="Calibri"/>
          <w:b/>
          <w:color w:val="FF0000"/>
        </w:rPr>
        <w:t xml:space="preserve">Termin: </w:t>
      </w:r>
      <w:r w:rsidR="00CE07AF">
        <w:rPr>
          <w:rFonts w:ascii="Calibri" w:hAnsi="Calibri" w:cs="Calibri"/>
          <w:b/>
          <w:color w:val="FF0000"/>
        </w:rPr>
        <w:tab/>
      </w:r>
      <w:r w:rsidR="00CE07AF">
        <w:rPr>
          <w:rFonts w:ascii="Calibri" w:hAnsi="Calibri" w:cs="Calibri"/>
          <w:b/>
          <w:color w:val="FF0000"/>
        </w:rPr>
        <w:tab/>
      </w:r>
      <w:r w:rsidR="0044561D">
        <w:rPr>
          <w:rFonts w:ascii="Calibri" w:hAnsi="Calibri" w:cs="Calibri"/>
          <w:b/>
          <w:color w:val="FF0000"/>
        </w:rPr>
        <w:t>03.03.2015</w:t>
      </w:r>
    </w:p>
    <w:p w:rsidR="009A19E5" w:rsidRPr="0077030F" w:rsidRDefault="009A19E5" w:rsidP="009A19E5">
      <w:pPr>
        <w:autoSpaceDE w:val="0"/>
        <w:autoSpaceDN w:val="0"/>
        <w:adjustRightInd w:val="0"/>
        <w:spacing w:after="0" w:line="240" w:lineRule="auto"/>
        <w:rPr>
          <w:rFonts w:ascii="Calibri" w:hAnsi="Calibri" w:cs="Calibri"/>
          <w:color w:val="000000"/>
        </w:rPr>
      </w:pPr>
      <w:r>
        <w:rPr>
          <w:rFonts w:ascii="Calibri" w:hAnsi="Calibri" w:cs="Calibri"/>
          <w:color w:val="000000"/>
        </w:rPr>
        <w:t xml:space="preserve">Beginn: </w:t>
      </w:r>
      <w:r w:rsidR="00CE07AF">
        <w:rPr>
          <w:rFonts w:ascii="Calibri" w:hAnsi="Calibri" w:cs="Calibri"/>
          <w:color w:val="000000"/>
        </w:rPr>
        <w:tab/>
      </w:r>
      <w:r w:rsidR="00CE07AF">
        <w:rPr>
          <w:rFonts w:ascii="Calibri" w:hAnsi="Calibri" w:cs="Calibri"/>
          <w:color w:val="000000"/>
        </w:rPr>
        <w:tab/>
      </w:r>
      <w:r w:rsidRPr="0077030F">
        <w:rPr>
          <w:rFonts w:ascii="Calibri" w:hAnsi="Calibri" w:cs="Calibri"/>
          <w:color w:val="000000"/>
        </w:rPr>
        <w:t>19.30 Uhr</w:t>
      </w:r>
    </w:p>
    <w:p w:rsidR="009A19E5" w:rsidRDefault="009A19E5" w:rsidP="009A19E5">
      <w:pPr>
        <w:spacing w:after="0" w:line="240" w:lineRule="auto"/>
        <w:jc w:val="both"/>
        <w:rPr>
          <w:rFonts w:ascii="Calibri" w:hAnsi="Calibri" w:cs="Calibri"/>
          <w:lang w:val="de-AT"/>
        </w:rPr>
      </w:pPr>
      <w:r w:rsidRPr="007C11B0">
        <w:rPr>
          <w:rFonts w:ascii="Calibri" w:hAnsi="Calibri" w:cs="Calibri"/>
        </w:rPr>
        <w:t xml:space="preserve">Preise: </w:t>
      </w:r>
      <w:r w:rsidR="00CE07AF">
        <w:rPr>
          <w:rFonts w:ascii="Calibri" w:hAnsi="Calibri" w:cs="Calibri"/>
        </w:rPr>
        <w:tab/>
      </w:r>
      <w:r w:rsidR="00CE07AF">
        <w:rPr>
          <w:rFonts w:ascii="Calibri" w:hAnsi="Calibri" w:cs="Calibri"/>
        </w:rPr>
        <w:tab/>
      </w:r>
      <w:r w:rsidR="00CE07AF">
        <w:rPr>
          <w:rFonts w:ascii="Calibri" w:hAnsi="Calibri" w:cs="Calibri"/>
        </w:rPr>
        <w:tab/>
      </w:r>
      <w:r w:rsidRPr="007C11B0">
        <w:rPr>
          <w:rFonts w:ascii="Calibri" w:hAnsi="Calibri" w:cs="Calibri"/>
        </w:rPr>
        <w:t xml:space="preserve">Euro </w:t>
      </w:r>
      <w:r w:rsidR="0044561D">
        <w:rPr>
          <w:rFonts w:ascii="Calibri" w:hAnsi="Calibri" w:cs="Calibri"/>
        </w:rPr>
        <w:t>32</w:t>
      </w:r>
      <w:r>
        <w:rPr>
          <w:rFonts w:ascii="Calibri" w:hAnsi="Calibri" w:cs="Calibri"/>
        </w:rPr>
        <w:t>,-/ 2</w:t>
      </w:r>
      <w:r w:rsidR="0044561D">
        <w:rPr>
          <w:rFonts w:ascii="Calibri" w:hAnsi="Calibri" w:cs="Calibri"/>
        </w:rPr>
        <w:t>8</w:t>
      </w:r>
      <w:r>
        <w:rPr>
          <w:rFonts w:ascii="Calibri" w:hAnsi="Calibri" w:cs="Calibri"/>
        </w:rPr>
        <w:t xml:space="preserve">,-/ </w:t>
      </w:r>
      <w:r w:rsidR="0044561D">
        <w:rPr>
          <w:rFonts w:ascii="Calibri" w:hAnsi="Calibri" w:cs="Calibri"/>
        </w:rPr>
        <w:t>24</w:t>
      </w:r>
      <w:r>
        <w:rPr>
          <w:rFonts w:ascii="Calibri" w:hAnsi="Calibri" w:cs="Calibri"/>
        </w:rPr>
        <w:t xml:space="preserve">,-/ </w:t>
      </w:r>
      <w:r w:rsidR="0044561D">
        <w:rPr>
          <w:rFonts w:ascii="Calibri" w:hAnsi="Calibri" w:cs="Calibri"/>
        </w:rPr>
        <w:t>20</w:t>
      </w:r>
      <w:r>
        <w:rPr>
          <w:rFonts w:ascii="Calibri" w:hAnsi="Calibri" w:cs="Calibri"/>
        </w:rPr>
        <w:t>,-</w:t>
      </w:r>
    </w:p>
    <w:p w:rsidR="009A19E5" w:rsidRDefault="009A19E5" w:rsidP="009A19E5">
      <w:pPr>
        <w:spacing w:after="0" w:line="240" w:lineRule="auto"/>
        <w:jc w:val="both"/>
        <w:rPr>
          <w:rFonts w:ascii="Calibri" w:hAnsi="Calibri" w:cs="Calibri"/>
          <w:lang w:val="de-AT"/>
        </w:rPr>
      </w:pPr>
    </w:p>
    <w:p w:rsidR="00481C26" w:rsidRPr="009A19E5" w:rsidRDefault="000F09D0" w:rsidP="009A19E5">
      <w:pPr>
        <w:spacing w:after="0" w:line="240" w:lineRule="auto"/>
        <w:jc w:val="both"/>
        <w:rPr>
          <w:rFonts w:ascii="Calibri" w:hAnsi="Calibri" w:cs="Calibri"/>
          <w:lang w:val="de-AT"/>
        </w:rPr>
      </w:pPr>
      <w:r>
        <w:rPr>
          <w:rFonts w:ascii="Calibri" w:hAnsi="Calibri" w:cs="Calibri"/>
          <w:b/>
          <w:color w:val="000000"/>
        </w:rPr>
        <w:br w:type="page"/>
      </w:r>
    </w:p>
    <w:p w:rsidR="0044561D" w:rsidRDefault="0044561D" w:rsidP="0044561D">
      <w:pPr>
        <w:autoSpaceDE w:val="0"/>
        <w:autoSpaceDN w:val="0"/>
        <w:adjustRightInd w:val="0"/>
        <w:spacing w:after="0" w:line="240" w:lineRule="auto"/>
        <w:rPr>
          <w:rFonts w:ascii="Calibri" w:hAnsi="Calibri" w:cs="Calibri"/>
          <w:color w:val="000000"/>
        </w:rPr>
      </w:pPr>
    </w:p>
    <w:p w:rsidR="0044561D" w:rsidRDefault="0044561D" w:rsidP="0044561D">
      <w:pPr>
        <w:autoSpaceDE w:val="0"/>
        <w:autoSpaceDN w:val="0"/>
        <w:adjustRightInd w:val="0"/>
        <w:spacing w:after="0" w:line="240" w:lineRule="auto"/>
        <w:rPr>
          <w:rFonts w:ascii="Calibri" w:hAnsi="Calibri" w:cs="Calibri"/>
          <w:color w:val="000000"/>
        </w:rPr>
      </w:pPr>
    </w:p>
    <w:p w:rsidR="0044561D" w:rsidRPr="00A078CD" w:rsidRDefault="0044561D" w:rsidP="0044561D">
      <w:pPr>
        <w:autoSpaceDE w:val="0"/>
        <w:autoSpaceDN w:val="0"/>
        <w:adjustRightInd w:val="0"/>
        <w:spacing w:after="0" w:line="240" w:lineRule="auto"/>
        <w:rPr>
          <w:rFonts w:ascii="Calibri" w:hAnsi="Calibri" w:cs="Calibri"/>
          <w:color w:val="000000"/>
        </w:rPr>
      </w:pPr>
      <w:r w:rsidRPr="00A078CD">
        <w:rPr>
          <w:rFonts w:ascii="Calibri" w:hAnsi="Calibri" w:cs="Calibri"/>
          <w:color w:val="000000"/>
        </w:rPr>
        <w:t>Ich bin ein Durschnitts-Wiener</w:t>
      </w:r>
    </w:p>
    <w:p w:rsidR="0044561D" w:rsidRPr="00A078CD" w:rsidRDefault="0044561D" w:rsidP="0044561D">
      <w:pPr>
        <w:autoSpaceDE w:val="0"/>
        <w:autoSpaceDN w:val="0"/>
        <w:adjustRightInd w:val="0"/>
        <w:spacing w:after="0" w:line="240" w:lineRule="auto"/>
        <w:rPr>
          <w:rFonts w:ascii="Calibri" w:hAnsi="Calibri" w:cs="Calibri"/>
          <w:b/>
          <w:color w:val="000000"/>
        </w:rPr>
      </w:pPr>
      <w:r w:rsidRPr="00A078CD">
        <w:rPr>
          <w:rFonts w:ascii="Calibri" w:hAnsi="Calibri" w:cs="Calibri"/>
          <w:b/>
          <w:color w:val="000000"/>
        </w:rPr>
        <w:t>Erwin Steinhauer &amp; klezmer reloaded extended</w:t>
      </w:r>
    </w:p>
    <w:p w:rsidR="00CE07AF" w:rsidRDefault="00CE07AF" w:rsidP="00CE07AF">
      <w:pPr>
        <w:autoSpaceDE w:val="0"/>
        <w:autoSpaceDN w:val="0"/>
        <w:adjustRightInd w:val="0"/>
        <w:spacing w:after="0" w:line="240" w:lineRule="auto"/>
        <w:rPr>
          <w:rFonts w:ascii="Calibri" w:hAnsi="Calibri" w:cs="Calibri"/>
          <w:color w:val="000000"/>
        </w:rPr>
      </w:pPr>
    </w:p>
    <w:p w:rsidR="0044561D" w:rsidRPr="0077030F" w:rsidRDefault="0044561D" w:rsidP="00CE07AF">
      <w:pPr>
        <w:autoSpaceDE w:val="0"/>
        <w:autoSpaceDN w:val="0"/>
        <w:adjustRightInd w:val="0"/>
        <w:spacing w:after="0" w:line="240" w:lineRule="auto"/>
        <w:rPr>
          <w:rFonts w:ascii="Calibri" w:hAnsi="Calibri" w:cs="Calibri"/>
          <w:color w:val="000000"/>
        </w:rPr>
      </w:pPr>
    </w:p>
    <w:p w:rsidR="0044561D" w:rsidRDefault="0044561D" w:rsidP="0044561D">
      <w:pPr>
        <w:spacing w:after="0" w:line="240" w:lineRule="auto"/>
        <w:ind w:left="4248"/>
        <w:rPr>
          <w:rFonts w:ascii="Calibri" w:eastAsia="Times New Roman" w:hAnsi="Calibri"/>
        </w:rPr>
      </w:pPr>
      <w:r>
        <w:rPr>
          <w:rFonts w:ascii="Calibri" w:hAnsi="Calibri"/>
          <w:noProof/>
          <w:lang w:val="de-AT" w:eastAsia="de-AT"/>
        </w:rPr>
        <mc:AlternateContent>
          <mc:Choice Requires="wpg">
            <w:drawing>
              <wp:anchor distT="0" distB="0" distL="114300" distR="114300" simplePos="0" relativeHeight="251665408" behindDoc="1" locked="0" layoutInCell="1" allowOverlap="1" wp14:anchorId="34270A11" wp14:editId="58B9F62E">
                <wp:simplePos x="0" y="0"/>
                <wp:positionH relativeFrom="column">
                  <wp:posOffset>-13335</wp:posOffset>
                </wp:positionH>
                <wp:positionV relativeFrom="paragraph">
                  <wp:posOffset>1270</wp:posOffset>
                </wp:positionV>
                <wp:extent cx="2542540" cy="1630045"/>
                <wp:effectExtent l="0" t="1270" r="4445" b="0"/>
                <wp:wrapNone/>
                <wp:docPr id="5" name="Gruppieren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42540" cy="1630045"/>
                          <a:chOff x="1603" y="4617"/>
                          <a:chExt cx="5662" cy="3668"/>
                        </a:xfrm>
                      </wpg:grpSpPr>
                      <pic:pic xmlns:pic="http://schemas.openxmlformats.org/drawingml/2006/picture">
                        <pic:nvPicPr>
                          <pic:cNvPr id="6" name="Picture 3" descr="erwin steinhauer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1603" y="4617"/>
                            <a:ext cx="2442" cy="36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 name="Picture 4" descr="klezmer reloaded extend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4045" y="4617"/>
                            <a:ext cx="3220" cy="36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3B5F8A1" id="Gruppieren 5" o:spid="_x0000_s1026" style="position:absolute;margin-left:-1.05pt;margin-top:.1pt;width:200.2pt;height:128.35pt;z-index:-251651072" coordorigin="1603,4617" coordsize="5662,366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erwin steinhauer 1" style="position:absolute;left:1603;top:4617;width:2442;height:3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">
                  <v:imagedata r:id="rId16" o:title="erwin steinhauer 1"/>
                </v:shape>
                <v:shape id="Picture 4" o:spid="_x0000_s1028" type="#_x0000_t75" alt="klezmer reloaded extended" style="position:absolute;left:4045;top:4617;width:3220;height:3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">
                  <v:imagedata r:id="rId17" o:title="klezmer reloaded extended"/>
                </v:shape>
              </v:group>
            </w:pict>
          </mc:Fallback>
        </mc:AlternateContent>
      </w:r>
      <w:r w:rsidRPr="0065672F">
        <w:rPr>
          <w:rFonts w:ascii="Calibri" w:hAnsi="Calibri" w:cs="Arial"/>
          <w:color w:val="262626"/>
        </w:rPr>
        <w:t>Mit dem Programm „Ich bin ein Durchschnitts-</w:t>
      </w:r>
      <w:r>
        <w:rPr>
          <w:rFonts w:ascii="Calibri" w:hAnsi="Calibri" w:cs="Arial"/>
          <w:color w:val="262626"/>
        </w:rPr>
        <w:t xml:space="preserve">  </w:t>
      </w:r>
      <w:r w:rsidRPr="0065672F">
        <w:rPr>
          <w:rFonts w:ascii="Calibri" w:hAnsi="Calibri" w:cs="Arial"/>
          <w:color w:val="262626"/>
        </w:rPr>
        <w:t>Wiener“ verbinden Erwin Steinhauer und klezmer reloaded extend</w:t>
      </w:r>
      <w:r w:rsidRPr="0065672F">
        <w:rPr>
          <w:rFonts w:ascii="Calibri" w:hAnsi="Calibri" w:cs="Arial"/>
          <w:i/>
          <w:color w:val="262626"/>
        </w:rPr>
        <w:t xml:space="preserve"> </w:t>
      </w:r>
      <w:r w:rsidRPr="0065672F">
        <w:rPr>
          <w:rFonts w:ascii="Calibri" w:hAnsi="Calibri" w:cs="Arial"/>
          <w:color w:val="262626"/>
        </w:rPr>
        <w:t xml:space="preserve">erstmalig die Songs von </w:t>
      </w:r>
      <w:r>
        <w:rPr>
          <w:rFonts w:ascii="Calibri" w:hAnsi="Calibri" w:cs="Arial"/>
          <w:color w:val="262626"/>
        </w:rPr>
        <w:t xml:space="preserve">Hermann </w:t>
      </w:r>
      <w:r w:rsidRPr="0065672F">
        <w:rPr>
          <w:rFonts w:ascii="Calibri" w:hAnsi="Calibri" w:cs="Arial"/>
          <w:color w:val="262626"/>
        </w:rPr>
        <w:t xml:space="preserve">Leopoldi mit Klezmer-Musik. Das neue musikalische Gewand steht den alten Liedern gut. Der scharfe Sarkasmus, der trockene Humor und die tiefe Menschlichkeit der Texte finden im Klezmer-Sound ihre Entsprechung. </w:t>
      </w:r>
      <w:r w:rsidRPr="0065672F">
        <w:rPr>
          <w:rFonts w:ascii="Calibri" w:eastAsia="Times New Roman" w:hAnsi="Calibri"/>
        </w:rPr>
        <w:t>Kurz gesagt: Jüdische Musik aus dem Osten und Südosten Europas, vermischt mit Jazz, Chanson, Tango und mehr – das</w:t>
      </w:r>
      <w:r>
        <w:rPr>
          <w:rFonts w:ascii="Calibri" w:eastAsia="Times New Roman" w:hAnsi="Calibri"/>
        </w:rPr>
        <w:t xml:space="preserve"> ist der Musikstil, in dem noch </w:t>
      </w:r>
      <w:r w:rsidRPr="0065672F">
        <w:rPr>
          <w:rFonts w:ascii="Calibri" w:eastAsia="Times New Roman" w:hAnsi="Calibri"/>
        </w:rPr>
        <w:t>der fröhlichs</w:t>
      </w:r>
      <w:r>
        <w:rPr>
          <w:rFonts w:ascii="Calibri" w:eastAsia="Times New Roman" w:hAnsi="Calibri"/>
        </w:rPr>
        <w:t>te Tanz mit einer Träne im Auge</w:t>
      </w:r>
      <w:r w:rsidRPr="0065672F">
        <w:rPr>
          <w:rFonts w:ascii="Calibri" w:eastAsia="Times New Roman" w:hAnsi="Calibri"/>
        </w:rPr>
        <w:t xml:space="preserve"> gespielt werden darf. </w:t>
      </w:r>
    </w:p>
    <w:p w:rsidR="0044561D" w:rsidRDefault="0044561D" w:rsidP="0044561D">
      <w:pPr>
        <w:spacing w:after="0" w:line="240" w:lineRule="auto"/>
        <w:ind w:left="4248"/>
        <w:rPr>
          <w:rFonts w:ascii="Calibri" w:eastAsia="Times New Roman" w:hAnsi="Calibri"/>
        </w:rPr>
      </w:pPr>
    </w:p>
    <w:p w:rsidR="0044561D" w:rsidRDefault="0044561D" w:rsidP="0044561D">
      <w:pPr>
        <w:spacing w:after="0" w:line="240" w:lineRule="auto"/>
        <w:rPr>
          <w:rFonts w:ascii="Calibri" w:hAnsi="Calibri" w:cs="Arial"/>
          <w:color w:val="262626"/>
        </w:rPr>
      </w:pPr>
      <w:r w:rsidRPr="0065672F">
        <w:rPr>
          <w:rFonts w:ascii="Calibri" w:eastAsia="Times New Roman" w:hAnsi="Calibri"/>
        </w:rPr>
        <w:t>Es entsteht also eine typisch wienerische Melange dargeboten von echten „Durchschnitts-Wienern“ aus Russland, Polen, dem Waldviertel und „echten“ Wienern. Angereichert wird diese Wiener Mischung mit klassischen Klezmer-Songs wie „My jiddische mame“ oder „Bei mir bist du scheen“.</w:t>
      </w:r>
      <w:r w:rsidRPr="0065672F">
        <w:rPr>
          <w:rFonts w:ascii="Calibri" w:hAnsi="Calibri" w:cs="Arial"/>
          <w:color w:val="262626"/>
        </w:rPr>
        <w:t xml:space="preserve"> </w:t>
      </w:r>
    </w:p>
    <w:p w:rsidR="0044561D" w:rsidRDefault="0044561D" w:rsidP="0044561D">
      <w:pPr>
        <w:spacing w:after="0" w:line="240" w:lineRule="auto"/>
        <w:rPr>
          <w:rFonts w:ascii="Calibri" w:hAnsi="Calibri" w:cs="Arial"/>
          <w:color w:val="262626"/>
        </w:rPr>
      </w:pPr>
    </w:p>
    <w:p w:rsidR="0044561D" w:rsidRPr="0065672F" w:rsidRDefault="0044561D" w:rsidP="0044561D">
      <w:pPr>
        <w:spacing w:after="0" w:line="240" w:lineRule="auto"/>
        <w:rPr>
          <w:rFonts w:ascii="Calibri" w:eastAsia="Times New Roman" w:hAnsi="Calibri"/>
        </w:rPr>
      </w:pPr>
      <w:r w:rsidRPr="0065672F">
        <w:rPr>
          <w:rFonts w:ascii="Calibri" w:eastAsia="Times New Roman" w:hAnsi="Calibri"/>
        </w:rPr>
        <w:t>Herman Leopoldi würde diese Melange sicherlich gerne genießen.</w:t>
      </w:r>
    </w:p>
    <w:p w:rsidR="0044561D" w:rsidRPr="0065672F" w:rsidRDefault="0044561D" w:rsidP="0044561D">
      <w:pPr>
        <w:spacing w:after="0" w:line="240" w:lineRule="auto"/>
        <w:rPr>
          <w:rFonts w:ascii="Calibri" w:hAnsi="Calibri" w:cs="Calibri"/>
        </w:rPr>
      </w:pPr>
    </w:p>
    <w:p w:rsidR="0044561D" w:rsidRDefault="0044561D" w:rsidP="0044561D">
      <w:pPr>
        <w:spacing w:after="0" w:line="240" w:lineRule="auto"/>
        <w:rPr>
          <w:rFonts w:ascii="Calibri" w:hAnsi="Calibri"/>
          <w:bCs/>
        </w:rPr>
      </w:pPr>
      <w:r w:rsidRPr="0044561D">
        <w:rPr>
          <w:rFonts w:ascii="Calibri" w:hAnsi="Calibri"/>
          <w:b/>
          <w:bCs/>
        </w:rPr>
        <w:t xml:space="preserve">Erwin Steinhauer </w:t>
      </w:r>
      <w:r w:rsidRPr="0065672F">
        <w:rPr>
          <w:rFonts w:ascii="Calibri" w:hAnsi="Calibri"/>
          <w:bCs/>
        </w:rPr>
        <w:t xml:space="preserve">| </w:t>
      </w:r>
      <w:r w:rsidRPr="0065672F">
        <w:rPr>
          <w:rFonts w:ascii="Calibri" w:hAnsi="Calibri"/>
        </w:rPr>
        <w:t>Gesang</w:t>
      </w:r>
    </w:p>
    <w:p w:rsidR="0044561D" w:rsidRDefault="0044561D" w:rsidP="0044561D">
      <w:pPr>
        <w:spacing w:after="0" w:line="240" w:lineRule="auto"/>
        <w:rPr>
          <w:rFonts w:ascii="Calibri" w:hAnsi="Calibri"/>
        </w:rPr>
      </w:pPr>
      <w:r w:rsidRPr="0044561D">
        <w:rPr>
          <w:rFonts w:ascii="Calibri" w:hAnsi="Calibri"/>
          <w:b/>
          <w:bCs/>
        </w:rPr>
        <w:t>Alexander Shevchenko</w:t>
      </w:r>
      <w:r w:rsidRPr="0065672F">
        <w:rPr>
          <w:rFonts w:ascii="Calibri" w:hAnsi="Calibri"/>
          <w:bCs/>
        </w:rPr>
        <w:t xml:space="preserve"> | </w:t>
      </w:r>
      <w:r>
        <w:rPr>
          <w:rFonts w:ascii="Calibri" w:hAnsi="Calibri"/>
        </w:rPr>
        <w:t>Akkordeon</w:t>
      </w:r>
    </w:p>
    <w:p w:rsidR="0044561D" w:rsidRDefault="0044561D" w:rsidP="0044561D">
      <w:pPr>
        <w:spacing w:after="0" w:line="240" w:lineRule="auto"/>
        <w:rPr>
          <w:rFonts w:ascii="Calibri" w:hAnsi="Calibri"/>
        </w:rPr>
      </w:pPr>
      <w:r w:rsidRPr="0044561D">
        <w:rPr>
          <w:rFonts w:ascii="Calibri" w:hAnsi="Calibri"/>
          <w:b/>
          <w:bCs/>
        </w:rPr>
        <w:t>Maciej Golebiowski</w:t>
      </w:r>
      <w:r>
        <w:rPr>
          <w:rFonts w:ascii="Calibri" w:hAnsi="Calibri"/>
        </w:rPr>
        <w:t xml:space="preserve"> | Klarinetten, Duduk</w:t>
      </w:r>
    </w:p>
    <w:p w:rsidR="0044561D" w:rsidRDefault="0044561D" w:rsidP="0044561D">
      <w:pPr>
        <w:spacing w:after="0" w:line="240" w:lineRule="auto"/>
        <w:rPr>
          <w:rFonts w:ascii="Calibri" w:hAnsi="Calibri"/>
        </w:rPr>
      </w:pPr>
      <w:r w:rsidRPr="0044561D">
        <w:rPr>
          <w:rFonts w:ascii="Calibri" w:hAnsi="Calibri"/>
          <w:b/>
          <w:bCs/>
        </w:rPr>
        <w:t>Christoph Petschina</w:t>
      </w:r>
      <w:r>
        <w:rPr>
          <w:rFonts w:ascii="Calibri" w:hAnsi="Calibri"/>
        </w:rPr>
        <w:t xml:space="preserve"> | Bässe</w:t>
      </w:r>
    </w:p>
    <w:p w:rsidR="0044561D" w:rsidRPr="0065672F" w:rsidRDefault="0044561D" w:rsidP="0044561D">
      <w:pPr>
        <w:spacing w:after="0" w:line="240" w:lineRule="auto"/>
        <w:rPr>
          <w:rFonts w:ascii="Calibri" w:hAnsi="Calibri" w:cs="Calibri"/>
        </w:rPr>
      </w:pPr>
      <w:r w:rsidRPr="0044561D">
        <w:rPr>
          <w:rFonts w:ascii="Calibri" w:hAnsi="Calibri"/>
          <w:b/>
          <w:bCs/>
        </w:rPr>
        <w:t>Peter Rosmanith</w:t>
      </w:r>
      <w:r w:rsidRPr="0065672F">
        <w:rPr>
          <w:rFonts w:ascii="Calibri" w:hAnsi="Calibri"/>
        </w:rPr>
        <w:t xml:space="preserve"> | Perkussion</w:t>
      </w:r>
      <w:r w:rsidRPr="0065672F">
        <w:rPr>
          <w:rFonts w:ascii="Calibri" w:hAnsi="Calibri"/>
        </w:rPr>
        <w:br/>
      </w:r>
    </w:p>
    <w:p w:rsidR="0044561D" w:rsidRPr="0065672F" w:rsidRDefault="0044561D" w:rsidP="0044561D">
      <w:pPr>
        <w:spacing w:after="0" w:line="240" w:lineRule="auto"/>
        <w:rPr>
          <w:rFonts w:ascii="Calibri" w:hAnsi="Calibri" w:cs="Calibri"/>
        </w:rPr>
      </w:pPr>
    </w:p>
    <w:p w:rsidR="0044561D" w:rsidRPr="0044561D" w:rsidRDefault="0044561D" w:rsidP="0044561D">
      <w:pPr>
        <w:spacing w:after="0" w:line="240" w:lineRule="auto"/>
        <w:rPr>
          <w:rFonts w:ascii="Calibri" w:hAnsi="Calibri" w:cs="Calibri"/>
          <w:b/>
          <w:color w:val="FF0000"/>
        </w:rPr>
      </w:pPr>
      <w:r w:rsidRPr="0044561D">
        <w:rPr>
          <w:rFonts w:ascii="Calibri" w:hAnsi="Calibri" w:cs="Calibri"/>
          <w:b/>
          <w:color w:val="FF0000"/>
        </w:rPr>
        <w:t>Termin:</w:t>
      </w:r>
      <w:r w:rsidRPr="0044561D">
        <w:rPr>
          <w:rFonts w:ascii="Calibri" w:hAnsi="Calibri" w:cs="Calibri"/>
          <w:b/>
          <w:color w:val="FF0000"/>
        </w:rPr>
        <w:tab/>
      </w:r>
      <w:r w:rsidR="00BC2363">
        <w:rPr>
          <w:rFonts w:ascii="Calibri" w:hAnsi="Calibri" w:cs="Calibri"/>
          <w:b/>
          <w:color w:val="FF0000"/>
        </w:rPr>
        <w:tab/>
      </w:r>
      <w:r w:rsidRPr="0044561D">
        <w:rPr>
          <w:rFonts w:ascii="Calibri" w:hAnsi="Calibri" w:cs="Calibri"/>
          <w:b/>
          <w:color w:val="FF0000"/>
        </w:rPr>
        <w:t>21. März 2015</w:t>
      </w:r>
    </w:p>
    <w:p w:rsidR="0044561D" w:rsidRPr="0044561D" w:rsidRDefault="0044561D" w:rsidP="0044561D">
      <w:pPr>
        <w:spacing w:after="0" w:line="240" w:lineRule="auto"/>
        <w:rPr>
          <w:rFonts w:ascii="Calibri" w:hAnsi="Calibri" w:cs="Calibri"/>
        </w:rPr>
      </w:pPr>
      <w:r w:rsidRPr="0044561D">
        <w:rPr>
          <w:rFonts w:ascii="Calibri" w:hAnsi="Calibri" w:cs="Calibri"/>
        </w:rPr>
        <w:t>Beginn:</w:t>
      </w:r>
      <w:r w:rsidRPr="0044561D">
        <w:rPr>
          <w:rFonts w:ascii="Calibri" w:hAnsi="Calibri" w:cs="Calibri"/>
        </w:rPr>
        <w:tab/>
      </w:r>
      <w:r w:rsidRPr="0044561D">
        <w:rPr>
          <w:rFonts w:ascii="Calibri" w:hAnsi="Calibri" w:cs="Calibri"/>
        </w:rPr>
        <w:tab/>
      </w:r>
      <w:r w:rsidR="00BC2363">
        <w:rPr>
          <w:rFonts w:ascii="Calibri" w:hAnsi="Calibri" w:cs="Calibri"/>
        </w:rPr>
        <w:tab/>
      </w:r>
      <w:r w:rsidRPr="0044561D">
        <w:rPr>
          <w:rFonts w:ascii="Calibri" w:hAnsi="Calibri" w:cs="Calibri"/>
        </w:rPr>
        <w:t>19.30 Uhr</w:t>
      </w:r>
    </w:p>
    <w:p w:rsidR="0044561D" w:rsidRPr="0044561D" w:rsidRDefault="0044561D" w:rsidP="0044561D">
      <w:pPr>
        <w:spacing w:after="0" w:line="240" w:lineRule="auto"/>
        <w:rPr>
          <w:rFonts w:ascii="Calibri" w:hAnsi="Calibri" w:cs="Calibri"/>
          <w:lang w:val="de-AT"/>
        </w:rPr>
      </w:pPr>
      <w:r w:rsidRPr="0044561D">
        <w:rPr>
          <w:rFonts w:ascii="Calibri" w:hAnsi="Calibri" w:cs="Calibri"/>
        </w:rPr>
        <w:t xml:space="preserve">Preise: </w:t>
      </w:r>
      <w:r w:rsidRPr="0044561D">
        <w:rPr>
          <w:rFonts w:ascii="Calibri" w:hAnsi="Calibri" w:cs="Calibri"/>
        </w:rPr>
        <w:tab/>
      </w:r>
      <w:r w:rsidRPr="0044561D">
        <w:rPr>
          <w:rFonts w:ascii="Calibri" w:hAnsi="Calibri" w:cs="Calibri"/>
        </w:rPr>
        <w:tab/>
      </w:r>
      <w:r w:rsidR="00BC2363">
        <w:rPr>
          <w:rFonts w:ascii="Calibri" w:hAnsi="Calibri" w:cs="Calibri"/>
        </w:rPr>
        <w:tab/>
      </w:r>
      <w:r w:rsidRPr="0044561D">
        <w:rPr>
          <w:rFonts w:ascii="Calibri" w:hAnsi="Calibri" w:cs="Calibri"/>
        </w:rPr>
        <w:t xml:space="preserve">Euro </w:t>
      </w:r>
      <w:r w:rsidRPr="0044561D">
        <w:rPr>
          <w:rFonts w:ascii="Calibri" w:hAnsi="Calibri" w:cs="Calibri"/>
          <w:lang w:val="de-AT"/>
        </w:rPr>
        <w:t>32,-/28,-/24,-/20,-</w:t>
      </w:r>
    </w:p>
    <w:p w:rsidR="00AE7D81" w:rsidRDefault="00AE7D81">
      <w:pPr>
        <w:spacing w:after="0" w:line="240" w:lineRule="auto"/>
        <w:rPr>
          <w:rFonts w:ascii="Calibri" w:hAnsi="Calibri"/>
          <w:highlight w:val="yellow"/>
        </w:rPr>
      </w:pPr>
      <w:r>
        <w:rPr>
          <w:rFonts w:ascii="Calibri" w:hAnsi="Calibri"/>
          <w:highlight w:val="yellow"/>
        </w:rPr>
        <w:br w:type="page"/>
      </w:r>
    </w:p>
    <w:p w:rsidR="00BC2363" w:rsidRPr="00BC2363" w:rsidRDefault="00BC2363" w:rsidP="005A34E8">
      <w:pPr>
        <w:autoSpaceDE w:val="0"/>
        <w:autoSpaceDN w:val="0"/>
        <w:adjustRightInd w:val="0"/>
        <w:spacing w:after="0" w:line="240" w:lineRule="auto"/>
        <w:rPr>
          <w:rFonts w:ascii="Calibri" w:hAnsi="Calibri" w:cs="Calibri"/>
          <w:color w:val="000000"/>
          <w:lang w:val="de-AT"/>
        </w:rPr>
      </w:pPr>
    </w:p>
    <w:p w:rsidR="00BC2363" w:rsidRPr="00BC2363" w:rsidRDefault="00BC2363" w:rsidP="005A34E8">
      <w:pPr>
        <w:autoSpaceDE w:val="0"/>
        <w:autoSpaceDN w:val="0"/>
        <w:adjustRightInd w:val="0"/>
        <w:spacing w:after="0" w:line="240" w:lineRule="auto"/>
        <w:rPr>
          <w:rFonts w:ascii="Calibri" w:hAnsi="Calibri" w:cs="Calibri"/>
          <w:color w:val="000000"/>
          <w:lang w:val="de-AT"/>
        </w:rPr>
      </w:pPr>
    </w:p>
    <w:p w:rsidR="005A34E8" w:rsidRPr="00BC2363" w:rsidRDefault="005A34E8" w:rsidP="005A34E8">
      <w:pPr>
        <w:autoSpaceDE w:val="0"/>
        <w:autoSpaceDN w:val="0"/>
        <w:adjustRightInd w:val="0"/>
        <w:spacing w:after="0" w:line="240" w:lineRule="auto"/>
        <w:rPr>
          <w:rFonts w:ascii="Calibri" w:hAnsi="Calibri" w:cs="Calibri"/>
          <w:color w:val="000000"/>
          <w:lang w:val="de-AT"/>
        </w:rPr>
      </w:pPr>
      <w:r w:rsidRPr="00BC2363">
        <w:rPr>
          <w:rFonts w:ascii="Calibri" w:hAnsi="Calibri" w:cs="Calibri"/>
          <w:color w:val="000000"/>
          <w:lang w:val="de-AT"/>
        </w:rPr>
        <w:t>Jewels</w:t>
      </w:r>
    </w:p>
    <w:p w:rsidR="005A34E8" w:rsidRPr="00BC2363" w:rsidRDefault="005A34E8" w:rsidP="005A34E8">
      <w:pPr>
        <w:autoSpaceDE w:val="0"/>
        <w:autoSpaceDN w:val="0"/>
        <w:adjustRightInd w:val="0"/>
        <w:spacing w:after="0" w:line="240" w:lineRule="auto"/>
        <w:rPr>
          <w:rFonts w:ascii="Calibri" w:hAnsi="Calibri" w:cs="Calibri"/>
          <w:b/>
          <w:color w:val="000000"/>
          <w:lang w:val="de-AT"/>
        </w:rPr>
      </w:pPr>
      <w:r w:rsidRPr="00BC2363">
        <w:rPr>
          <w:rFonts w:ascii="Calibri" w:hAnsi="Calibri" w:cs="Calibri"/>
          <w:b/>
          <w:color w:val="000000"/>
          <w:lang w:val="de-AT"/>
        </w:rPr>
        <w:t>Sharon Brauner</w:t>
      </w:r>
    </w:p>
    <w:p w:rsidR="005A34E8" w:rsidRPr="00BC2363" w:rsidRDefault="005A34E8" w:rsidP="005A34E8">
      <w:pPr>
        <w:autoSpaceDE w:val="0"/>
        <w:autoSpaceDN w:val="0"/>
        <w:adjustRightInd w:val="0"/>
        <w:spacing w:after="0" w:line="240" w:lineRule="auto"/>
        <w:rPr>
          <w:rFonts w:ascii="Calibri" w:hAnsi="Calibri" w:cs="Calibri"/>
          <w:color w:val="000000"/>
          <w:lang w:val="de-AT"/>
        </w:rPr>
      </w:pPr>
      <w:r w:rsidRPr="00BC2363">
        <w:rPr>
          <w:rFonts w:ascii="Calibri" w:hAnsi="Calibri" w:cs="Calibri"/>
          <w:color w:val="000000"/>
          <w:lang w:val="de-AT"/>
        </w:rPr>
        <w:t>sings Yiddish Evergreens</w:t>
      </w:r>
    </w:p>
    <w:p w:rsidR="00AE7D81" w:rsidRPr="00BC2363" w:rsidRDefault="00AE7D81" w:rsidP="00AE7D81">
      <w:pPr>
        <w:autoSpaceDE w:val="0"/>
        <w:autoSpaceDN w:val="0"/>
        <w:adjustRightInd w:val="0"/>
        <w:spacing w:after="0" w:line="240" w:lineRule="auto"/>
        <w:rPr>
          <w:rFonts w:ascii="Calibri" w:hAnsi="Calibri" w:cs="Calibri"/>
          <w:b/>
          <w:color w:val="000000"/>
          <w:lang w:val="de-AT"/>
        </w:rPr>
      </w:pPr>
    </w:p>
    <w:p w:rsidR="00AE7D81" w:rsidRPr="00BC2363" w:rsidRDefault="00AE7D81" w:rsidP="00AE7D81">
      <w:pPr>
        <w:spacing w:after="0" w:line="240" w:lineRule="auto"/>
        <w:rPr>
          <w:rFonts w:ascii="Calibri" w:hAnsi="Calibri"/>
          <w:lang w:val="de-AT"/>
        </w:rPr>
      </w:pPr>
    </w:p>
    <w:p w:rsidR="00030151" w:rsidRPr="00030151" w:rsidRDefault="009A214E" w:rsidP="00030151">
      <w:pPr>
        <w:spacing w:after="0" w:line="240" w:lineRule="auto"/>
        <w:rPr>
          <w:rFonts w:ascii="Calibri" w:hAnsi="Calibri"/>
        </w:rPr>
      </w:pPr>
      <w:r>
        <w:rPr>
          <w:rFonts w:ascii="Calibri" w:hAnsi="Calibri"/>
          <w:noProof/>
          <w:lang w:val="de-AT" w:eastAsia="de-AT"/>
        </w:rPr>
        <w:drawing>
          <wp:anchor distT="0" distB="0" distL="114300" distR="114300" simplePos="0" relativeHeight="251666432" behindDoc="0" locked="0" layoutInCell="1" allowOverlap="1" wp14:anchorId="07E0BE56" wp14:editId="53F29C31">
            <wp:simplePos x="0" y="0"/>
            <wp:positionH relativeFrom="margin">
              <wp:posOffset>38100</wp:posOffset>
            </wp:positionH>
            <wp:positionV relativeFrom="margin">
              <wp:posOffset>1258570</wp:posOffset>
            </wp:positionV>
            <wp:extent cx="2247900" cy="2247900"/>
            <wp:effectExtent l="0" t="0" r="0" b="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 cover in 300 dpi!!!.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47900" cy="2247900"/>
                    </a:xfrm>
                    <a:prstGeom prst="rect">
                      <a:avLst/>
                    </a:prstGeom>
                  </pic:spPr>
                </pic:pic>
              </a:graphicData>
            </a:graphic>
          </wp:anchor>
        </w:drawing>
      </w:r>
      <w:r w:rsidR="00030151" w:rsidRPr="00030151">
        <w:rPr>
          <w:rFonts w:ascii="Calibri" w:hAnsi="Calibri"/>
        </w:rPr>
        <w:t xml:space="preserve">Wenn Sharon Brauner singt, knistert es im Saal. </w:t>
      </w:r>
    </w:p>
    <w:p w:rsidR="00030151" w:rsidRPr="00030151" w:rsidRDefault="00030151" w:rsidP="00030151">
      <w:pPr>
        <w:spacing w:after="0" w:line="240" w:lineRule="auto"/>
        <w:rPr>
          <w:rFonts w:ascii="Calibri" w:hAnsi="Calibri"/>
        </w:rPr>
      </w:pPr>
      <w:r w:rsidRPr="00030151">
        <w:rPr>
          <w:rFonts w:ascii="Calibri" w:hAnsi="Calibri"/>
        </w:rPr>
        <w:t>Mit populären jiddischen Evergreens, Tangos, kubanischen Rhythmen, Bossa-Nova- und Balkanbeats, führt und verführt Sharon das Publikum.</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 xml:space="preserve">Sie liefert mit „Jewels“ ein Meisterwerk ab und gibt zugleich eine amüsante Geschichtsstunde deutschjiddischen Liedguts. Die Mischung macht’s. </w:t>
      </w:r>
    </w:p>
    <w:p w:rsidR="00030151" w:rsidRPr="00030151" w:rsidRDefault="00030151" w:rsidP="00030151">
      <w:pPr>
        <w:spacing w:after="0" w:line="240" w:lineRule="auto"/>
        <w:rPr>
          <w:rFonts w:ascii="Calibri" w:hAnsi="Calibri"/>
        </w:rPr>
      </w:pPr>
      <w:r w:rsidRPr="00030151">
        <w:rPr>
          <w:rFonts w:ascii="Calibri" w:hAnsi="Calibri"/>
        </w:rPr>
        <w:t>Humor, Ironie und ein Hauch Zynismus lassen die Sängerin nicht nur sehr natürlich wirken, sie machen sie nahbar und sympathisch.</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Sharon Brauner singt und erzählt vom Judentum und dies so klug und witzig, dass sie mit ihrer Show jegliche Berührungsängste nimmt. Glamourös und unerschrocken, kokett und sexy - aber niemals albern. So gelingt es ihr Spaß und Ernst und Lachen, sogar das Heulen mühelos zu vermischen. Das groovt, swingt und macht ungeheuren Spaß.</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 xml:space="preserve">Sharon Brauner hat es mit ihrem eigenen Stil geschafft, jeden jiddischen Evergreen in eine andere Musikrichtung zu übertragen – weit weg vom Klezmer. </w:t>
      </w:r>
    </w:p>
    <w:p w:rsidR="00030151" w:rsidRPr="00030151" w:rsidRDefault="00030151" w:rsidP="00030151">
      <w:pPr>
        <w:spacing w:after="0" w:line="240" w:lineRule="auto"/>
        <w:rPr>
          <w:rFonts w:ascii="Calibri" w:hAnsi="Calibri"/>
        </w:rPr>
      </w:pPr>
    </w:p>
    <w:p w:rsidR="00030151" w:rsidRPr="00030151" w:rsidRDefault="00030151" w:rsidP="00030151">
      <w:pPr>
        <w:spacing w:after="0" w:line="240" w:lineRule="auto"/>
        <w:rPr>
          <w:rFonts w:ascii="Calibri" w:hAnsi="Calibri"/>
        </w:rPr>
      </w:pPr>
      <w:r w:rsidRPr="00030151">
        <w:rPr>
          <w:rFonts w:ascii="Calibri" w:hAnsi="Calibri"/>
        </w:rPr>
        <w:t>Dieses Konzert ist ein Erlebnis – was vor allem an der wundervollen Stimme Sharon Brauners liegt, welche sich leicht rauchig und erotisch zwischen Chanson und Jazz bewegt. Wer authentische jüdische populäre Musik liebt oder sie kennenlernen will, muss jetzt nicht mehr auf die alten Barry-Sisters von anno dazumal zurückgreifen. Es gibt Sharon Brauner hier und heute.</w:t>
      </w:r>
    </w:p>
    <w:p w:rsidR="00030151" w:rsidRPr="00030151" w:rsidRDefault="00030151" w:rsidP="00030151">
      <w:pPr>
        <w:spacing w:after="0" w:line="240" w:lineRule="auto"/>
        <w:rPr>
          <w:rFonts w:ascii="Calibri" w:hAnsi="Calibri"/>
        </w:rPr>
      </w:pPr>
    </w:p>
    <w:p w:rsidR="005A34E8" w:rsidRPr="005A34E8" w:rsidRDefault="00030151" w:rsidP="00030151">
      <w:pPr>
        <w:spacing w:after="0" w:line="240" w:lineRule="auto"/>
        <w:rPr>
          <w:rFonts w:ascii="Calibri" w:hAnsi="Calibri"/>
        </w:rPr>
      </w:pPr>
      <w:r w:rsidRPr="00030151">
        <w:rPr>
          <w:rFonts w:ascii="Calibri" w:hAnsi="Calibri"/>
        </w:rPr>
        <w:t>Es ist eine Begegnung der neuen Art: stimmgewaltig und ausdrucksstark, leidenschaftlich, mit Verve und großem Charisma singt und berührt sie den Zuhörer. Ein Abend, der den Zuschauer begeistert mitreißt.</w:t>
      </w:r>
    </w:p>
    <w:p w:rsidR="00AE7D81" w:rsidRDefault="00AE7D81" w:rsidP="00AE7D81">
      <w:pPr>
        <w:spacing w:after="0" w:line="240" w:lineRule="auto"/>
        <w:rPr>
          <w:rFonts w:ascii="Calibri" w:hAnsi="Calibri"/>
          <w:highlight w:val="yellow"/>
        </w:rPr>
      </w:pPr>
    </w:p>
    <w:p w:rsidR="005A34E8" w:rsidRPr="005A34E8" w:rsidRDefault="004A0BA5" w:rsidP="005A34E8">
      <w:pPr>
        <w:autoSpaceDE w:val="0"/>
        <w:autoSpaceDN w:val="0"/>
        <w:adjustRightInd w:val="0"/>
        <w:spacing w:after="0" w:line="240" w:lineRule="auto"/>
        <w:rPr>
          <w:rFonts w:ascii="Calibri" w:hAnsi="Calibri" w:cs="Calibri"/>
          <w:b/>
          <w:color w:val="FF0000"/>
        </w:rPr>
      </w:pPr>
      <w:r w:rsidRPr="00DE33CC">
        <w:rPr>
          <w:rFonts w:ascii="Calibri" w:hAnsi="Calibri"/>
          <w:b/>
          <w:color w:val="FF0000"/>
        </w:rPr>
        <w:t>Termin</w:t>
      </w:r>
      <w:r>
        <w:rPr>
          <w:rFonts w:ascii="Calibri" w:hAnsi="Calibri"/>
          <w:b/>
          <w:color w:val="FF0000"/>
        </w:rPr>
        <w:t>e</w:t>
      </w:r>
      <w:r w:rsidRPr="00DE33CC">
        <w:rPr>
          <w:rFonts w:ascii="Calibri" w:hAnsi="Calibri"/>
          <w:b/>
          <w:color w:val="FF0000"/>
        </w:rPr>
        <w:t>:</w:t>
      </w:r>
      <w:r w:rsidRPr="00DE33CC">
        <w:rPr>
          <w:rFonts w:ascii="Calibri" w:hAnsi="Calibri"/>
          <w:b/>
          <w:color w:val="FF0000"/>
        </w:rPr>
        <w:tab/>
      </w:r>
      <w:r w:rsidRPr="00DE33CC">
        <w:rPr>
          <w:rFonts w:ascii="Calibri" w:hAnsi="Calibri"/>
          <w:b/>
          <w:color w:val="FF0000"/>
        </w:rPr>
        <w:tab/>
      </w:r>
      <w:r w:rsidR="005A34E8" w:rsidRPr="005A34E8">
        <w:rPr>
          <w:rFonts w:ascii="Calibri" w:hAnsi="Calibri" w:cs="Calibri"/>
          <w:b/>
          <w:color w:val="FF0000"/>
        </w:rPr>
        <w:t xml:space="preserve">18.3.2015 </w:t>
      </w:r>
    </w:p>
    <w:p w:rsidR="004A0BA5" w:rsidRPr="00DE33CC" w:rsidRDefault="004A0BA5" w:rsidP="004A0BA5">
      <w:pPr>
        <w:spacing w:after="0" w:line="240" w:lineRule="auto"/>
        <w:rPr>
          <w:rFonts w:ascii="Calibri" w:hAnsi="Calibri"/>
        </w:rPr>
      </w:pPr>
      <w:r w:rsidRPr="00DE33CC">
        <w:rPr>
          <w:rFonts w:ascii="Calibri" w:hAnsi="Calibri"/>
        </w:rPr>
        <w:t>Beginn:</w:t>
      </w:r>
      <w:r w:rsidRPr="00DE33CC">
        <w:rPr>
          <w:rFonts w:ascii="Calibri" w:hAnsi="Calibri"/>
        </w:rPr>
        <w:tab/>
      </w:r>
      <w:r w:rsidRPr="00DE33CC">
        <w:rPr>
          <w:rFonts w:ascii="Calibri" w:hAnsi="Calibri"/>
        </w:rPr>
        <w:tab/>
      </w:r>
      <w:r w:rsidRPr="00DE33CC">
        <w:rPr>
          <w:rFonts w:ascii="Calibri" w:hAnsi="Calibri"/>
        </w:rPr>
        <w:tab/>
        <w:t>19.30 Uhr</w:t>
      </w:r>
    </w:p>
    <w:p w:rsidR="004A0BA5" w:rsidRPr="00DE33CC" w:rsidRDefault="004A0BA5" w:rsidP="004A0BA5">
      <w:pPr>
        <w:spacing w:after="0" w:line="240" w:lineRule="auto"/>
        <w:rPr>
          <w:rFonts w:ascii="Calibri" w:hAnsi="Calibri"/>
        </w:rPr>
      </w:pPr>
      <w:r w:rsidRPr="00DE33CC">
        <w:rPr>
          <w:rFonts w:ascii="Calibri" w:hAnsi="Calibri"/>
        </w:rPr>
        <w:t xml:space="preserve">Preise:  </w:t>
      </w:r>
      <w:r w:rsidRPr="00DE33CC">
        <w:rPr>
          <w:rFonts w:ascii="Calibri" w:hAnsi="Calibri"/>
        </w:rPr>
        <w:tab/>
      </w:r>
      <w:r w:rsidRPr="00DE33CC">
        <w:rPr>
          <w:rFonts w:ascii="Calibri" w:hAnsi="Calibri"/>
        </w:rPr>
        <w:tab/>
      </w:r>
      <w:r w:rsidRPr="00DE33CC">
        <w:rPr>
          <w:rFonts w:ascii="Calibri" w:hAnsi="Calibri"/>
        </w:rPr>
        <w:tab/>
      </w:r>
      <w:r w:rsidR="005A34E8">
        <w:rPr>
          <w:rFonts w:ascii="Calibri" w:hAnsi="Calibri"/>
        </w:rPr>
        <w:t xml:space="preserve">Euro </w:t>
      </w:r>
      <w:r w:rsidR="005A34E8" w:rsidRPr="005A34E8">
        <w:rPr>
          <w:rFonts w:ascii="Calibri" w:hAnsi="Calibri"/>
        </w:rPr>
        <w:t>32,-/ 28,-/ 24,-/ 20,-</w:t>
      </w:r>
    </w:p>
    <w:p w:rsidR="004A0BA5" w:rsidRPr="00CF1C45" w:rsidRDefault="004A0BA5" w:rsidP="00AE7D81">
      <w:pPr>
        <w:spacing w:after="0" w:line="240" w:lineRule="auto"/>
        <w:rPr>
          <w:rFonts w:ascii="Calibri" w:hAnsi="Calibri"/>
          <w:highlight w:val="yellow"/>
        </w:rPr>
      </w:pPr>
    </w:p>
    <w:sectPr w:rsidR="004A0BA5" w:rsidRPr="00CF1C45" w:rsidSect="002E0FE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2062" w:rsidRDefault="00842062" w:rsidP="008E2C44">
      <w:pPr>
        <w:spacing w:after="0" w:line="240" w:lineRule="auto"/>
      </w:pPr>
      <w:r>
        <w:separator/>
      </w:r>
    </w:p>
  </w:endnote>
  <w:endnote w:type="continuationSeparator" w:id="0">
    <w:p w:rsidR="00842062" w:rsidRDefault="00842062"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1F9F" w:rsidRDefault="00153B7E">
    <w:pPr>
      <w:pStyle w:val="Fuzeile"/>
      <w:jc w:val="right"/>
    </w:pPr>
    <w:r>
      <w:rPr>
        <w:noProof/>
        <w:lang w:val="de-AT" w:eastAsia="de-AT"/>
      </w:rPr>
      <w:drawing>
        <wp:inline distT="0" distB="0" distL="0" distR="0">
          <wp:extent cx="5753100" cy="371475"/>
          <wp:effectExtent l="0" t="0" r="0" b="9525"/>
          <wp:docPr id="9"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r w:rsidR="00BF1F9F">
      <w:fldChar w:fldCharType="begin"/>
    </w:r>
    <w:r w:rsidR="00FE59F9">
      <w:instrText>PAGE</w:instrText>
    </w:r>
    <w:r w:rsidR="00BF1F9F">
      <w:instrText xml:space="preserve">   \* MERGEFORMAT</w:instrText>
    </w:r>
    <w:r w:rsidR="00BF1F9F">
      <w:fldChar w:fldCharType="separate"/>
    </w:r>
    <w:r w:rsidR="00265D5E">
      <w:rPr>
        <w:noProof/>
      </w:rPr>
      <w:t>1</w:t>
    </w:r>
    <w:r w:rsidR="00BF1F9F">
      <w:fldChar w:fldCharType="end"/>
    </w:r>
  </w:p>
  <w:p w:rsidR="00BF1F9F" w:rsidRDefault="00BF1F9F" w:rsidP="00AC1B3D">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2062" w:rsidRDefault="00842062" w:rsidP="008E2C44">
      <w:pPr>
        <w:spacing w:after="0" w:line="240" w:lineRule="auto"/>
      </w:pPr>
      <w:r>
        <w:separator/>
      </w:r>
    </w:p>
  </w:footnote>
  <w:footnote w:type="continuationSeparator" w:id="0">
    <w:p w:rsidR="00842062" w:rsidRDefault="00842062"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1F9F" w:rsidRDefault="00153B7E" w:rsidP="00DB3CC1">
    <w:pPr>
      <w:pStyle w:val="Kopfzeile"/>
      <w:jc w:val="right"/>
    </w:pPr>
    <w:r>
      <w:rPr>
        <w:noProof/>
        <w:lang w:val="de-AT" w:eastAsia="de-AT"/>
      </w:rPr>
      <w:drawing>
        <wp:inline distT="0" distB="0" distL="0" distR="0">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D31A15E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3D4"/>
    <w:rsid w:val="00001329"/>
    <w:rsid w:val="0000152B"/>
    <w:rsid w:val="0000704A"/>
    <w:rsid w:val="00012184"/>
    <w:rsid w:val="00024259"/>
    <w:rsid w:val="00025ABB"/>
    <w:rsid w:val="00026F4D"/>
    <w:rsid w:val="000272AE"/>
    <w:rsid w:val="000279CB"/>
    <w:rsid w:val="00030151"/>
    <w:rsid w:val="00032CEF"/>
    <w:rsid w:val="000351A0"/>
    <w:rsid w:val="00042035"/>
    <w:rsid w:val="0004638D"/>
    <w:rsid w:val="000540B0"/>
    <w:rsid w:val="00057BBA"/>
    <w:rsid w:val="000810C7"/>
    <w:rsid w:val="00082720"/>
    <w:rsid w:val="000860CF"/>
    <w:rsid w:val="0009297B"/>
    <w:rsid w:val="00095F85"/>
    <w:rsid w:val="000A3113"/>
    <w:rsid w:val="000B4B78"/>
    <w:rsid w:val="000B4C8E"/>
    <w:rsid w:val="000B4D24"/>
    <w:rsid w:val="000B5121"/>
    <w:rsid w:val="000B531C"/>
    <w:rsid w:val="000B5B55"/>
    <w:rsid w:val="000B7007"/>
    <w:rsid w:val="000C2FDF"/>
    <w:rsid w:val="000C7691"/>
    <w:rsid w:val="000D02D7"/>
    <w:rsid w:val="000D683A"/>
    <w:rsid w:val="000E293D"/>
    <w:rsid w:val="000E62C8"/>
    <w:rsid w:val="000F09D0"/>
    <w:rsid w:val="000F3BCD"/>
    <w:rsid w:val="000F545D"/>
    <w:rsid w:val="001018BA"/>
    <w:rsid w:val="001152F4"/>
    <w:rsid w:val="001379DD"/>
    <w:rsid w:val="00140BF1"/>
    <w:rsid w:val="00142A1A"/>
    <w:rsid w:val="00153B7E"/>
    <w:rsid w:val="001555CD"/>
    <w:rsid w:val="00164436"/>
    <w:rsid w:val="0017076C"/>
    <w:rsid w:val="001734E1"/>
    <w:rsid w:val="00193E90"/>
    <w:rsid w:val="00196C15"/>
    <w:rsid w:val="001A0199"/>
    <w:rsid w:val="001A3CD7"/>
    <w:rsid w:val="001C1B31"/>
    <w:rsid w:val="001D001E"/>
    <w:rsid w:val="001D1B3B"/>
    <w:rsid w:val="001D65DB"/>
    <w:rsid w:val="001E5B34"/>
    <w:rsid w:val="001F03DB"/>
    <w:rsid w:val="001F516E"/>
    <w:rsid w:val="00205BAB"/>
    <w:rsid w:val="00205D88"/>
    <w:rsid w:val="00215713"/>
    <w:rsid w:val="00224301"/>
    <w:rsid w:val="0022527D"/>
    <w:rsid w:val="00226B59"/>
    <w:rsid w:val="00227ACA"/>
    <w:rsid w:val="00234852"/>
    <w:rsid w:val="0023596E"/>
    <w:rsid w:val="00235F12"/>
    <w:rsid w:val="00246D04"/>
    <w:rsid w:val="0025711D"/>
    <w:rsid w:val="00260987"/>
    <w:rsid w:val="00265D5E"/>
    <w:rsid w:val="00274447"/>
    <w:rsid w:val="002839D5"/>
    <w:rsid w:val="00286B43"/>
    <w:rsid w:val="002B6FF1"/>
    <w:rsid w:val="002D3EF7"/>
    <w:rsid w:val="002D6FC8"/>
    <w:rsid w:val="002E0A55"/>
    <w:rsid w:val="002E0FE5"/>
    <w:rsid w:val="002E3B26"/>
    <w:rsid w:val="002E4395"/>
    <w:rsid w:val="002F09D2"/>
    <w:rsid w:val="002F3A45"/>
    <w:rsid w:val="002F4079"/>
    <w:rsid w:val="002F4F19"/>
    <w:rsid w:val="002F5FD1"/>
    <w:rsid w:val="00303462"/>
    <w:rsid w:val="003101E5"/>
    <w:rsid w:val="00312098"/>
    <w:rsid w:val="0031351A"/>
    <w:rsid w:val="00324504"/>
    <w:rsid w:val="00345E48"/>
    <w:rsid w:val="00350AB4"/>
    <w:rsid w:val="00360774"/>
    <w:rsid w:val="0036161B"/>
    <w:rsid w:val="00362279"/>
    <w:rsid w:val="0037083D"/>
    <w:rsid w:val="00370D8D"/>
    <w:rsid w:val="00375682"/>
    <w:rsid w:val="00380F37"/>
    <w:rsid w:val="0038269C"/>
    <w:rsid w:val="00395C5E"/>
    <w:rsid w:val="003A2EDC"/>
    <w:rsid w:val="003B2525"/>
    <w:rsid w:val="003B2760"/>
    <w:rsid w:val="003B4398"/>
    <w:rsid w:val="003C7BA1"/>
    <w:rsid w:val="003C7DC3"/>
    <w:rsid w:val="00401E94"/>
    <w:rsid w:val="00403F17"/>
    <w:rsid w:val="004047BB"/>
    <w:rsid w:val="004069A8"/>
    <w:rsid w:val="0041479F"/>
    <w:rsid w:val="00415762"/>
    <w:rsid w:val="0042072A"/>
    <w:rsid w:val="00421D67"/>
    <w:rsid w:val="00421F17"/>
    <w:rsid w:val="004231D0"/>
    <w:rsid w:val="00427456"/>
    <w:rsid w:val="004365ED"/>
    <w:rsid w:val="00437CA9"/>
    <w:rsid w:val="0044561D"/>
    <w:rsid w:val="0045063D"/>
    <w:rsid w:val="00461867"/>
    <w:rsid w:val="0046277B"/>
    <w:rsid w:val="0047016D"/>
    <w:rsid w:val="00473738"/>
    <w:rsid w:val="0047563F"/>
    <w:rsid w:val="00480902"/>
    <w:rsid w:val="00481C26"/>
    <w:rsid w:val="00487890"/>
    <w:rsid w:val="004969A3"/>
    <w:rsid w:val="00497F97"/>
    <w:rsid w:val="004A0BA5"/>
    <w:rsid w:val="004A4CEA"/>
    <w:rsid w:val="004A557C"/>
    <w:rsid w:val="004A57EA"/>
    <w:rsid w:val="004B03A6"/>
    <w:rsid w:val="004B7581"/>
    <w:rsid w:val="004D057D"/>
    <w:rsid w:val="004D315E"/>
    <w:rsid w:val="004E1E75"/>
    <w:rsid w:val="004E675D"/>
    <w:rsid w:val="004F0D16"/>
    <w:rsid w:val="004F60E9"/>
    <w:rsid w:val="004F6D67"/>
    <w:rsid w:val="004F73A7"/>
    <w:rsid w:val="005206B0"/>
    <w:rsid w:val="005244DC"/>
    <w:rsid w:val="0054220E"/>
    <w:rsid w:val="00542A4B"/>
    <w:rsid w:val="005456CC"/>
    <w:rsid w:val="0055233A"/>
    <w:rsid w:val="005537A7"/>
    <w:rsid w:val="005636EA"/>
    <w:rsid w:val="005655CC"/>
    <w:rsid w:val="005827F3"/>
    <w:rsid w:val="00587995"/>
    <w:rsid w:val="0059043C"/>
    <w:rsid w:val="00592FAB"/>
    <w:rsid w:val="00594EB1"/>
    <w:rsid w:val="005A34E8"/>
    <w:rsid w:val="005A6815"/>
    <w:rsid w:val="005B190F"/>
    <w:rsid w:val="005B394A"/>
    <w:rsid w:val="005C0FEC"/>
    <w:rsid w:val="005D6A3A"/>
    <w:rsid w:val="005E0611"/>
    <w:rsid w:val="005E4E4C"/>
    <w:rsid w:val="005F0ED9"/>
    <w:rsid w:val="005F7F3F"/>
    <w:rsid w:val="00606A48"/>
    <w:rsid w:val="0061075F"/>
    <w:rsid w:val="00621E5D"/>
    <w:rsid w:val="0062732C"/>
    <w:rsid w:val="006539E1"/>
    <w:rsid w:val="006672A8"/>
    <w:rsid w:val="006713E6"/>
    <w:rsid w:val="00671AB0"/>
    <w:rsid w:val="00674663"/>
    <w:rsid w:val="00680AEB"/>
    <w:rsid w:val="006822AD"/>
    <w:rsid w:val="006822F8"/>
    <w:rsid w:val="006859F8"/>
    <w:rsid w:val="006A0E55"/>
    <w:rsid w:val="006A3133"/>
    <w:rsid w:val="006B19CF"/>
    <w:rsid w:val="006B20BE"/>
    <w:rsid w:val="006C5A1B"/>
    <w:rsid w:val="006F4F45"/>
    <w:rsid w:val="006F6644"/>
    <w:rsid w:val="00712913"/>
    <w:rsid w:val="007129A9"/>
    <w:rsid w:val="00725571"/>
    <w:rsid w:val="00726A47"/>
    <w:rsid w:val="0073396D"/>
    <w:rsid w:val="007340B0"/>
    <w:rsid w:val="0073563B"/>
    <w:rsid w:val="007444D9"/>
    <w:rsid w:val="00761D27"/>
    <w:rsid w:val="00766490"/>
    <w:rsid w:val="0076709A"/>
    <w:rsid w:val="0077030F"/>
    <w:rsid w:val="007771E6"/>
    <w:rsid w:val="00780310"/>
    <w:rsid w:val="00781E7E"/>
    <w:rsid w:val="007910CF"/>
    <w:rsid w:val="007A027F"/>
    <w:rsid w:val="007A0FB0"/>
    <w:rsid w:val="007A6C1E"/>
    <w:rsid w:val="007A78F3"/>
    <w:rsid w:val="007B4176"/>
    <w:rsid w:val="007C0DC5"/>
    <w:rsid w:val="007C151D"/>
    <w:rsid w:val="007C4303"/>
    <w:rsid w:val="007C59F7"/>
    <w:rsid w:val="007D0060"/>
    <w:rsid w:val="007F5851"/>
    <w:rsid w:val="007F6A51"/>
    <w:rsid w:val="00801A17"/>
    <w:rsid w:val="00833310"/>
    <w:rsid w:val="00842062"/>
    <w:rsid w:val="00842F6F"/>
    <w:rsid w:val="00843A5B"/>
    <w:rsid w:val="00844B33"/>
    <w:rsid w:val="008522CA"/>
    <w:rsid w:val="00854A6B"/>
    <w:rsid w:val="00864030"/>
    <w:rsid w:val="00874463"/>
    <w:rsid w:val="00875A2E"/>
    <w:rsid w:val="008773F6"/>
    <w:rsid w:val="00877D4B"/>
    <w:rsid w:val="00884A91"/>
    <w:rsid w:val="008A7DA6"/>
    <w:rsid w:val="008B1632"/>
    <w:rsid w:val="008B73D4"/>
    <w:rsid w:val="008D5087"/>
    <w:rsid w:val="008D55D0"/>
    <w:rsid w:val="008E20B2"/>
    <w:rsid w:val="008E2C44"/>
    <w:rsid w:val="008E40DA"/>
    <w:rsid w:val="008F1A36"/>
    <w:rsid w:val="00915889"/>
    <w:rsid w:val="009232D2"/>
    <w:rsid w:val="00930DD9"/>
    <w:rsid w:val="00936883"/>
    <w:rsid w:val="00937CE3"/>
    <w:rsid w:val="00943572"/>
    <w:rsid w:val="00953CCD"/>
    <w:rsid w:val="00954FA0"/>
    <w:rsid w:val="00956B20"/>
    <w:rsid w:val="0096192B"/>
    <w:rsid w:val="00964226"/>
    <w:rsid w:val="0096428A"/>
    <w:rsid w:val="00965071"/>
    <w:rsid w:val="00970B6D"/>
    <w:rsid w:val="00973807"/>
    <w:rsid w:val="009759BC"/>
    <w:rsid w:val="00975B25"/>
    <w:rsid w:val="00981961"/>
    <w:rsid w:val="00983D18"/>
    <w:rsid w:val="0099116B"/>
    <w:rsid w:val="00993FC4"/>
    <w:rsid w:val="009A057B"/>
    <w:rsid w:val="009A116F"/>
    <w:rsid w:val="009A19E5"/>
    <w:rsid w:val="009A214E"/>
    <w:rsid w:val="009A32E4"/>
    <w:rsid w:val="009A4CC8"/>
    <w:rsid w:val="009C2651"/>
    <w:rsid w:val="009C31A0"/>
    <w:rsid w:val="009D13D7"/>
    <w:rsid w:val="009F02B7"/>
    <w:rsid w:val="009F3B71"/>
    <w:rsid w:val="00A03132"/>
    <w:rsid w:val="00A03B1C"/>
    <w:rsid w:val="00A06CFC"/>
    <w:rsid w:val="00A078CD"/>
    <w:rsid w:val="00A10E38"/>
    <w:rsid w:val="00A114C8"/>
    <w:rsid w:val="00A11520"/>
    <w:rsid w:val="00A14441"/>
    <w:rsid w:val="00A146D1"/>
    <w:rsid w:val="00A21AED"/>
    <w:rsid w:val="00A33251"/>
    <w:rsid w:val="00A33CE0"/>
    <w:rsid w:val="00A44287"/>
    <w:rsid w:val="00A4665E"/>
    <w:rsid w:val="00A5536F"/>
    <w:rsid w:val="00A5591A"/>
    <w:rsid w:val="00A55A45"/>
    <w:rsid w:val="00A55D9A"/>
    <w:rsid w:val="00A639D7"/>
    <w:rsid w:val="00A663FD"/>
    <w:rsid w:val="00A82AF2"/>
    <w:rsid w:val="00A875DE"/>
    <w:rsid w:val="00A90313"/>
    <w:rsid w:val="00A91E06"/>
    <w:rsid w:val="00A949AE"/>
    <w:rsid w:val="00AA5173"/>
    <w:rsid w:val="00AB145E"/>
    <w:rsid w:val="00AB7B8B"/>
    <w:rsid w:val="00AB7E5C"/>
    <w:rsid w:val="00AC1B3D"/>
    <w:rsid w:val="00AC5256"/>
    <w:rsid w:val="00AD3881"/>
    <w:rsid w:val="00AD60EB"/>
    <w:rsid w:val="00AD6D3A"/>
    <w:rsid w:val="00AE190F"/>
    <w:rsid w:val="00AE3676"/>
    <w:rsid w:val="00AE3FB9"/>
    <w:rsid w:val="00AE7D81"/>
    <w:rsid w:val="00AF5058"/>
    <w:rsid w:val="00B06A2C"/>
    <w:rsid w:val="00B14FA4"/>
    <w:rsid w:val="00B15028"/>
    <w:rsid w:val="00B1546F"/>
    <w:rsid w:val="00B17627"/>
    <w:rsid w:val="00B23BEC"/>
    <w:rsid w:val="00B265E4"/>
    <w:rsid w:val="00B2750E"/>
    <w:rsid w:val="00B31C41"/>
    <w:rsid w:val="00B33E4C"/>
    <w:rsid w:val="00B42EA4"/>
    <w:rsid w:val="00B46876"/>
    <w:rsid w:val="00B46D90"/>
    <w:rsid w:val="00B62999"/>
    <w:rsid w:val="00B62A1B"/>
    <w:rsid w:val="00B63E77"/>
    <w:rsid w:val="00B70358"/>
    <w:rsid w:val="00B76165"/>
    <w:rsid w:val="00B827A3"/>
    <w:rsid w:val="00B83332"/>
    <w:rsid w:val="00BC2363"/>
    <w:rsid w:val="00BC2F69"/>
    <w:rsid w:val="00BD3787"/>
    <w:rsid w:val="00BE06BF"/>
    <w:rsid w:val="00BE1E71"/>
    <w:rsid w:val="00BE3B99"/>
    <w:rsid w:val="00BF066C"/>
    <w:rsid w:val="00BF1F9F"/>
    <w:rsid w:val="00C012B3"/>
    <w:rsid w:val="00C01F08"/>
    <w:rsid w:val="00C04CAA"/>
    <w:rsid w:val="00C11033"/>
    <w:rsid w:val="00C12812"/>
    <w:rsid w:val="00C12990"/>
    <w:rsid w:val="00C21E07"/>
    <w:rsid w:val="00C4091D"/>
    <w:rsid w:val="00C4138A"/>
    <w:rsid w:val="00C51808"/>
    <w:rsid w:val="00C60106"/>
    <w:rsid w:val="00C644C9"/>
    <w:rsid w:val="00C71872"/>
    <w:rsid w:val="00C72D2D"/>
    <w:rsid w:val="00C75CD1"/>
    <w:rsid w:val="00C833FA"/>
    <w:rsid w:val="00C84388"/>
    <w:rsid w:val="00C850C0"/>
    <w:rsid w:val="00C86A91"/>
    <w:rsid w:val="00C87948"/>
    <w:rsid w:val="00C915B3"/>
    <w:rsid w:val="00CB12F0"/>
    <w:rsid w:val="00CB13A2"/>
    <w:rsid w:val="00CC083F"/>
    <w:rsid w:val="00CC1183"/>
    <w:rsid w:val="00CC43D3"/>
    <w:rsid w:val="00CE07AF"/>
    <w:rsid w:val="00CF05E3"/>
    <w:rsid w:val="00CF2D7C"/>
    <w:rsid w:val="00CF406E"/>
    <w:rsid w:val="00D04E1E"/>
    <w:rsid w:val="00D0695B"/>
    <w:rsid w:val="00D11F88"/>
    <w:rsid w:val="00D17738"/>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D776E"/>
    <w:rsid w:val="00DE5832"/>
    <w:rsid w:val="00DF49C0"/>
    <w:rsid w:val="00E0137A"/>
    <w:rsid w:val="00E01F46"/>
    <w:rsid w:val="00E02E86"/>
    <w:rsid w:val="00E03465"/>
    <w:rsid w:val="00E04B2F"/>
    <w:rsid w:val="00E13C1B"/>
    <w:rsid w:val="00E159E4"/>
    <w:rsid w:val="00E15F10"/>
    <w:rsid w:val="00E23B5A"/>
    <w:rsid w:val="00E24078"/>
    <w:rsid w:val="00E25AB3"/>
    <w:rsid w:val="00E31407"/>
    <w:rsid w:val="00E415D8"/>
    <w:rsid w:val="00E4529F"/>
    <w:rsid w:val="00E46755"/>
    <w:rsid w:val="00E5109F"/>
    <w:rsid w:val="00E54446"/>
    <w:rsid w:val="00E5750F"/>
    <w:rsid w:val="00E61797"/>
    <w:rsid w:val="00E622C6"/>
    <w:rsid w:val="00E62ED5"/>
    <w:rsid w:val="00E671E4"/>
    <w:rsid w:val="00E84F3B"/>
    <w:rsid w:val="00E86107"/>
    <w:rsid w:val="00E93252"/>
    <w:rsid w:val="00E969DB"/>
    <w:rsid w:val="00E97173"/>
    <w:rsid w:val="00EA1D5D"/>
    <w:rsid w:val="00EA4D7F"/>
    <w:rsid w:val="00EB18C1"/>
    <w:rsid w:val="00EB5DB9"/>
    <w:rsid w:val="00EB7118"/>
    <w:rsid w:val="00ED7FA1"/>
    <w:rsid w:val="00EE1D63"/>
    <w:rsid w:val="00EE485E"/>
    <w:rsid w:val="00EF1D60"/>
    <w:rsid w:val="00EF5736"/>
    <w:rsid w:val="00F120EE"/>
    <w:rsid w:val="00F355D2"/>
    <w:rsid w:val="00F35828"/>
    <w:rsid w:val="00F53D87"/>
    <w:rsid w:val="00F63F42"/>
    <w:rsid w:val="00F7474A"/>
    <w:rsid w:val="00F916ED"/>
    <w:rsid w:val="00FA770C"/>
    <w:rsid w:val="00FB3BE5"/>
    <w:rsid w:val="00FB7257"/>
    <w:rsid w:val="00FC7B58"/>
    <w:rsid w:val="00FD06AC"/>
    <w:rsid w:val="00FD2538"/>
    <w:rsid w:val="00FE4243"/>
    <w:rsid w:val="00FE59F9"/>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140473FA"/>
  <w15:docId w15:val="{4317DBBA-62A5-4B1B-BDA3-395BF183A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ndara" w:eastAsia="Calibri" w:hAnsi="Candara"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qFormat/>
    <w:rsid w:val="00A949A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831298">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78946327">
      <w:bodyDiv w:val="1"/>
      <w:marLeft w:val="0"/>
      <w:marRight w:val="0"/>
      <w:marTop w:val="0"/>
      <w:marBottom w:val="0"/>
      <w:divBdr>
        <w:top w:val="none" w:sz="0" w:space="0" w:color="auto"/>
        <w:left w:val="none" w:sz="0" w:space="0" w:color="auto"/>
        <w:bottom w:val="none" w:sz="0" w:space="0" w:color="auto"/>
        <w:right w:val="none" w:sz="0" w:space="0" w:color="auto"/>
      </w:divBdr>
    </w:div>
    <w:div w:id="736785813">
      <w:bodyDiv w:val="1"/>
      <w:marLeft w:val="0"/>
      <w:marRight w:val="0"/>
      <w:marTop w:val="0"/>
      <w:marBottom w:val="0"/>
      <w:divBdr>
        <w:top w:val="none" w:sz="0" w:space="0" w:color="auto"/>
        <w:left w:val="none" w:sz="0" w:space="0" w:color="auto"/>
        <w:bottom w:val="none" w:sz="0" w:space="0" w:color="auto"/>
        <w:right w:val="none" w:sz="0" w:space="0" w:color="auto"/>
      </w:divBdr>
      <w:divsChild>
        <w:div w:id="446968890">
          <w:marLeft w:val="0"/>
          <w:marRight w:val="0"/>
          <w:marTop w:val="0"/>
          <w:marBottom w:val="0"/>
          <w:divBdr>
            <w:top w:val="none" w:sz="0" w:space="0" w:color="auto"/>
            <w:left w:val="none" w:sz="0" w:space="0" w:color="auto"/>
            <w:bottom w:val="none" w:sz="0" w:space="0" w:color="auto"/>
            <w:right w:val="none" w:sz="0" w:space="0" w:color="auto"/>
          </w:divBdr>
          <w:divsChild>
            <w:div w:id="1215385863">
              <w:marLeft w:val="5"/>
              <w:marRight w:val="5"/>
              <w:marTop w:val="0"/>
              <w:marBottom w:val="1200"/>
              <w:divBdr>
                <w:top w:val="none" w:sz="0" w:space="0" w:color="auto"/>
                <w:left w:val="none" w:sz="0" w:space="0" w:color="auto"/>
                <w:bottom w:val="none" w:sz="0" w:space="0" w:color="auto"/>
                <w:right w:val="none" w:sz="0" w:space="0" w:color="auto"/>
              </w:divBdr>
            </w:div>
          </w:divsChild>
        </w:div>
      </w:divsChild>
    </w:div>
    <w:div w:id="818034604">
      <w:bodyDiv w:val="1"/>
      <w:marLeft w:val="0"/>
      <w:marRight w:val="0"/>
      <w:marTop w:val="0"/>
      <w:marBottom w:val="0"/>
      <w:divBdr>
        <w:top w:val="none" w:sz="0" w:space="0" w:color="auto"/>
        <w:left w:val="none" w:sz="0" w:space="0" w:color="auto"/>
        <w:bottom w:val="none" w:sz="0" w:space="0" w:color="auto"/>
        <w:right w:val="none" w:sz="0" w:space="0" w:color="auto"/>
      </w:divBdr>
    </w:div>
    <w:div w:id="942492222">
      <w:bodyDiv w:val="1"/>
      <w:marLeft w:val="0"/>
      <w:marRight w:val="0"/>
      <w:marTop w:val="0"/>
      <w:marBottom w:val="0"/>
      <w:divBdr>
        <w:top w:val="none" w:sz="0" w:space="0" w:color="auto"/>
        <w:left w:val="none" w:sz="0" w:space="0" w:color="auto"/>
        <w:bottom w:val="none" w:sz="0" w:space="0" w:color="auto"/>
        <w:right w:val="none" w:sz="0" w:space="0" w:color="auto"/>
      </w:divBdr>
    </w:div>
    <w:div w:id="969475123">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07977347">
      <w:bodyDiv w:val="1"/>
      <w:marLeft w:val="0"/>
      <w:marRight w:val="0"/>
      <w:marTop w:val="0"/>
      <w:marBottom w:val="0"/>
      <w:divBdr>
        <w:top w:val="none" w:sz="0" w:space="0" w:color="auto"/>
        <w:left w:val="none" w:sz="0" w:space="0" w:color="auto"/>
        <w:bottom w:val="none" w:sz="0" w:space="0" w:color="auto"/>
        <w:right w:val="none" w:sz="0" w:space="0" w:color="auto"/>
      </w:divBdr>
    </w:div>
    <w:div w:id="1575823938">
      <w:bodyDiv w:val="1"/>
      <w:marLeft w:val="0"/>
      <w:marRight w:val="0"/>
      <w:marTop w:val="0"/>
      <w:marBottom w:val="0"/>
      <w:divBdr>
        <w:top w:val="none" w:sz="0" w:space="0" w:color="auto"/>
        <w:left w:val="none" w:sz="0" w:space="0" w:color="auto"/>
        <w:bottom w:val="none" w:sz="0" w:space="0" w:color="auto"/>
        <w:right w:val="none" w:sz="0" w:space="0" w:color="auto"/>
      </w:divBdr>
    </w:div>
    <w:div w:id="1779835130">
      <w:bodyDiv w:val="1"/>
      <w:marLeft w:val="0"/>
      <w:marRight w:val="0"/>
      <w:marTop w:val="0"/>
      <w:marBottom w:val="0"/>
      <w:divBdr>
        <w:top w:val="none" w:sz="0" w:space="0" w:color="auto"/>
        <w:left w:val="none" w:sz="0" w:space="0" w:color="auto"/>
        <w:bottom w:val="none" w:sz="0" w:space="0" w:color="auto"/>
        <w:right w:val="none" w:sz="0" w:space="0" w:color="auto"/>
      </w:divBdr>
    </w:div>
    <w:div w:id="1801221565">
      <w:bodyDiv w:val="1"/>
      <w:marLeft w:val="0"/>
      <w:marRight w:val="0"/>
      <w:marTop w:val="0"/>
      <w:marBottom w:val="0"/>
      <w:divBdr>
        <w:top w:val="none" w:sz="0" w:space="0" w:color="auto"/>
        <w:left w:val="none" w:sz="0" w:space="0" w:color="auto"/>
        <w:bottom w:val="none" w:sz="0" w:space="0" w:color="auto"/>
        <w:right w:val="none" w:sz="0" w:space="0" w:color="auto"/>
      </w:divBdr>
      <w:divsChild>
        <w:div w:id="453914263">
          <w:marLeft w:val="0"/>
          <w:marRight w:val="0"/>
          <w:marTop w:val="0"/>
          <w:marBottom w:val="0"/>
          <w:divBdr>
            <w:top w:val="none" w:sz="0" w:space="0" w:color="auto"/>
            <w:left w:val="none" w:sz="0" w:space="0" w:color="auto"/>
            <w:bottom w:val="none" w:sz="0" w:space="0" w:color="auto"/>
            <w:right w:val="none" w:sz="0" w:space="0" w:color="auto"/>
          </w:divBdr>
          <w:divsChild>
            <w:div w:id="1950044373">
              <w:marLeft w:val="0"/>
              <w:marRight w:val="0"/>
              <w:marTop w:val="0"/>
              <w:marBottom w:val="0"/>
              <w:divBdr>
                <w:top w:val="none" w:sz="0" w:space="0" w:color="auto"/>
                <w:left w:val="none" w:sz="0" w:space="0" w:color="auto"/>
                <w:bottom w:val="none" w:sz="0" w:space="0" w:color="auto"/>
                <w:right w:val="none" w:sz="0" w:space="0" w:color="auto"/>
              </w:divBdr>
              <w:divsChild>
                <w:div w:id="138163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109759">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66219475">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1876387">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image" Target="media/image6.jpeg"/></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F78936-DA8A-49C1-9EF4-C0C930E07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63449C9D.dotm</Template>
  <TotalTime>0</TotalTime>
  <Pages>5</Pages>
  <Words>997</Words>
  <Characters>5909</Characters>
  <Application>Microsoft Office Word</Application>
  <DocSecurity>0</DocSecurity>
  <Lines>196</Lines>
  <Paragraphs>85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6821</CharactersWithSpaces>
  <SharedDoc>false</SharedDoc>
  <HLinks>
    <vt:vector size="6" baseType="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11</cp:revision>
  <cp:lastPrinted>2013-11-04T15:22:00Z</cp:lastPrinted>
  <dcterms:created xsi:type="dcterms:W3CDTF">2014-12-02T13:20:00Z</dcterms:created>
  <dcterms:modified xsi:type="dcterms:W3CDTF">2020-02-19T12:54:00Z</dcterms:modified>
</cp:coreProperties>
</file>