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057D" w:rsidRDefault="00260987" w:rsidP="003B4B35">
      <w:pPr>
        <w:spacing w:after="0" w:line="240" w:lineRule="auto"/>
        <w:rPr>
          <w:rFonts w:ascii="Calibri" w:hAnsi="Calibri" w:cs="Calibri"/>
          <w:lang w:val="de-AT"/>
        </w:rPr>
      </w:pPr>
      <w:bookmarkStart w:id="0" w:name="_GoBack"/>
      <w:bookmarkEnd w:id="0"/>
      <w:r w:rsidRPr="005507E5">
        <w:rPr>
          <w:rFonts w:ascii="Calibri" w:hAnsi="Calibri" w:cs="Calibri"/>
          <w:lang w:val="de-AT"/>
        </w:rPr>
        <w:t>Medieninformation</w:t>
      </w:r>
    </w:p>
    <w:p w:rsidR="003B4B35" w:rsidRDefault="003B4B35" w:rsidP="003B4B35">
      <w:pPr>
        <w:spacing w:after="0" w:line="240" w:lineRule="auto"/>
        <w:rPr>
          <w:rFonts w:ascii="Calibri" w:hAnsi="Calibri" w:cs="Calibri"/>
          <w:lang w:val="de-AT"/>
        </w:rPr>
      </w:pPr>
    </w:p>
    <w:p w:rsidR="003B4B35" w:rsidRPr="003B4B35" w:rsidRDefault="003B4B35" w:rsidP="003B4B35">
      <w:pPr>
        <w:spacing w:after="0" w:line="240" w:lineRule="auto"/>
        <w:rPr>
          <w:rFonts w:ascii="Calibri" w:hAnsi="Calibri" w:cs="Calibri"/>
          <w:lang w:val="de-AT"/>
        </w:rPr>
      </w:pPr>
    </w:p>
    <w:p w:rsidR="004C0544" w:rsidRPr="005507E5" w:rsidRDefault="004C0544" w:rsidP="000E7AC8">
      <w:pPr>
        <w:spacing w:after="0" w:line="240" w:lineRule="auto"/>
        <w:rPr>
          <w:rFonts w:ascii="Calibri" w:hAnsi="Calibri"/>
          <w:b/>
          <w:lang w:eastAsia="de-AT"/>
        </w:rPr>
      </w:pPr>
      <w:r w:rsidRPr="005507E5">
        <w:rPr>
          <w:rFonts w:ascii="Calibri" w:hAnsi="Calibri"/>
          <w:b/>
          <w:lang w:eastAsia="de-AT"/>
        </w:rPr>
        <w:t>„Alles Walzer und andere Vergnüglichkeiten“</w:t>
      </w:r>
    </w:p>
    <w:p w:rsidR="004C0544" w:rsidRPr="005507E5" w:rsidRDefault="004C0544" w:rsidP="000E7AC8">
      <w:pPr>
        <w:spacing w:after="0" w:line="240" w:lineRule="auto"/>
        <w:rPr>
          <w:rFonts w:ascii="Calibri" w:hAnsi="Calibri"/>
          <w:lang w:eastAsia="de-AT"/>
        </w:rPr>
      </w:pPr>
      <w:r w:rsidRPr="005507E5">
        <w:rPr>
          <w:rFonts w:ascii="Calibri" w:hAnsi="Calibri"/>
          <w:lang w:eastAsia="de-AT"/>
        </w:rPr>
        <w:t>mit Julia Stemberger &amp; Die Österreichischen</w:t>
      </w:r>
      <w:r w:rsidR="00332A44" w:rsidRPr="005507E5">
        <w:rPr>
          <w:rFonts w:ascii="Calibri" w:hAnsi="Calibri"/>
          <w:lang w:eastAsia="de-AT"/>
        </w:rPr>
        <w:t xml:space="preserve"> </w:t>
      </w:r>
      <w:r w:rsidRPr="005507E5">
        <w:rPr>
          <w:rFonts w:ascii="Calibri" w:hAnsi="Calibri"/>
          <w:lang w:eastAsia="de-AT"/>
        </w:rPr>
        <w:t>Salonisten</w:t>
      </w:r>
    </w:p>
    <w:p w:rsidR="004C0544" w:rsidRPr="005507E5" w:rsidRDefault="004C0544" w:rsidP="000E7AC8">
      <w:pPr>
        <w:spacing w:after="0" w:line="240" w:lineRule="auto"/>
        <w:rPr>
          <w:rFonts w:ascii="Calibri" w:hAnsi="Calibri"/>
          <w:lang w:eastAsia="de-AT"/>
        </w:rPr>
      </w:pPr>
    </w:p>
    <w:p w:rsidR="005507E5" w:rsidRPr="005507E5" w:rsidRDefault="009153C7" w:rsidP="005507E5">
      <w:pPr>
        <w:widowControl w:val="0"/>
        <w:autoSpaceDE w:val="0"/>
        <w:autoSpaceDN w:val="0"/>
        <w:adjustRightInd w:val="0"/>
        <w:spacing w:after="0" w:line="240" w:lineRule="auto"/>
        <w:ind w:left="5211"/>
        <w:rPr>
          <w:rFonts w:ascii="Calibri" w:hAnsi="Calibri"/>
          <w:bCs/>
        </w:rPr>
      </w:pPr>
      <w:r>
        <w:rPr>
          <w:rFonts w:ascii="Calibri" w:hAnsi="Calibri"/>
          <w:noProof/>
          <w:lang w:val="de-AT" w:eastAsia="de-AT"/>
        </w:rPr>
        <mc:AlternateContent>
          <mc:Choice Requires="wpg">
            <w:drawing>
              <wp:anchor distT="0" distB="0" distL="114300" distR="114300" simplePos="0" relativeHeight="251662336" behindDoc="1" locked="0" layoutInCell="1" allowOverlap="1">
                <wp:simplePos x="0" y="0"/>
                <wp:positionH relativeFrom="column">
                  <wp:posOffset>-63500</wp:posOffset>
                </wp:positionH>
                <wp:positionV relativeFrom="paragraph">
                  <wp:posOffset>83185</wp:posOffset>
                </wp:positionV>
                <wp:extent cx="3284220" cy="1318260"/>
                <wp:effectExtent l="3175" t="0" r="0" b="0"/>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84220" cy="1318260"/>
                          <a:chOff x="1684" y="4378"/>
                          <a:chExt cx="6694" cy="2747"/>
                        </a:xfrm>
                      </wpg:grpSpPr>
                      <pic:pic xmlns:pic="http://schemas.openxmlformats.org/drawingml/2006/picture">
                        <pic:nvPicPr>
                          <pic:cNvPr id="5" name="Picture 2" descr="69073_0_julia_stemberger_2_122_1030l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1684" y="4378"/>
                            <a:ext cx="1836" cy="2747"/>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 name="Picture 3" descr="Die Österreichischen Saloniste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3520" y="4378"/>
                            <a:ext cx="4858" cy="2747"/>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4" o:spid="_x0000_s1026" style="position:absolute;margin-left:-5pt;margin-top:6.55pt;width:258.6pt;height:103.8pt;z-index:-251654144" coordorigin="1684,4378" coordsize="6694,274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69073_0_julia_stemberger_2_122_1030lo" style="position:absolute;left:1684;top:4378;width:1836;height:274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GHD6HDAAAA2gAAAA8AAABkcnMvZG93bnJldi54bWxEj0FrwkAUhO8F/8PyBC9FNxVaJHUVMRZ6&#10;UYiK0Nsj+5qE5r0N2TWm/94tCD0OM/MNs1wP3KieOl87MfAyS0CRFM7WUho4nz6mC1A+oFhsnJCB&#10;X/KwXo2elphad5Oc+mMoVYSIT9FAFUKbau2Lihj9zLUk0ft2HWOIsiu17fAW4dzoeZK8acZa4kKF&#10;LW0rKn6OVzaQ7He867OvnLPn9nK+8ikfDpkxk/GweQcVaAj/4Uf70xp4hb8r8Qbo1R0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YYcPocMAAADaAAAADwAAAAAAAAAAAAAAAACf&#10;AgAAZHJzL2Rvd25yZXYueG1sUEsFBgAAAAAEAAQA9wAAAI8DAAAAAA==&#10;">
                  <v:imagedata r:id="rId11" o:title="69073_0_julia_stemberger_2_122_1030lo"/>
                </v:shape>
                <v:shape id="Picture 3" o:spid="_x0000_s1028" type="#_x0000_t75" alt="Die Österreichischen Salonisten" style="position:absolute;left:3520;top:4378;width:4858;height:274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S6aIfEAAAA2gAAAA8AAABkcnMvZG93bnJldi54bWxEj0FrwkAUhO8F/8PyhN7MrhbSEl1FxFLp&#10;oaVR0eMj+0yC2bchuzXpv+8WhB6HmfmGWawG24gbdb52rGGaKBDEhTM1lxoO+9fJCwgfkA02jknD&#10;D3lYLUcPC8yM6/mLbnkoRYSwz1BDFUKbSemLiiz6xLXE0bu4zmKIsiul6bCPcNvImVKptFhzXKiw&#10;pU1FxTX/thro4/m0VdNQuB29ldd3dTk+nT+1fhwP6zmIQEP4D9/bO6Mhhb8r8QbI5S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HS6aIfEAAAA2gAAAA8AAAAAAAAAAAAAAAAA&#10;nwIAAGRycy9kb3ducmV2LnhtbFBLBQYAAAAABAAEAPcAAACQAwAAAAA=&#10;">
                  <v:imagedata r:id="rId12" o:title="Die Österreichischen Salonisten"/>
                </v:shape>
              </v:group>
            </w:pict>
          </mc:Fallback>
        </mc:AlternateContent>
      </w:r>
      <w:r w:rsidR="00332A44" w:rsidRPr="005507E5">
        <w:rPr>
          <w:rFonts w:ascii="Calibri" w:hAnsi="Calibri"/>
          <w:bCs/>
        </w:rPr>
        <w:t xml:space="preserve">Schauspielerin </w:t>
      </w:r>
      <w:r w:rsidR="00332A44" w:rsidRPr="005507E5">
        <w:rPr>
          <w:rFonts w:ascii="Calibri" w:hAnsi="Calibri"/>
          <w:b/>
          <w:bCs/>
        </w:rPr>
        <w:t>Julia Stemberger</w:t>
      </w:r>
      <w:r w:rsidR="005507E5" w:rsidRPr="005507E5">
        <w:rPr>
          <w:rFonts w:ascii="Calibri" w:hAnsi="Calibri"/>
          <w:bCs/>
        </w:rPr>
        <w:t xml:space="preserve"> und </w:t>
      </w:r>
      <w:r w:rsidR="00332A44" w:rsidRPr="005507E5">
        <w:rPr>
          <w:rFonts w:ascii="Calibri" w:hAnsi="Calibri"/>
          <w:bCs/>
        </w:rPr>
        <w:t xml:space="preserve">die Musiker der </w:t>
      </w:r>
      <w:r w:rsidR="00332A44" w:rsidRPr="005507E5">
        <w:rPr>
          <w:rFonts w:ascii="Calibri" w:hAnsi="Calibri"/>
          <w:b/>
          <w:bCs/>
        </w:rPr>
        <w:t>Österreichischen</w:t>
      </w:r>
      <w:r w:rsidR="005507E5" w:rsidRPr="005507E5">
        <w:rPr>
          <w:rFonts w:ascii="Calibri" w:hAnsi="Calibri"/>
          <w:b/>
          <w:bCs/>
        </w:rPr>
        <w:t xml:space="preserve"> </w:t>
      </w:r>
      <w:r w:rsidR="00332A44" w:rsidRPr="005507E5">
        <w:rPr>
          <w:rFonts w:ascii="Calibri" w:hAnsi="Calibri"/>
          <w:b/>
          <w:bCs/>
        </w:rPr>
        <w:t>Salonisten</w:t>
      </w:r>
      <w:r w:rsidR="00332A44" w:rsidRPr="005507E5">
        <w:rPr>
          <w:rFonts w:ascii="Calibri" w:hAnsi="Calibri"/>
          <w:bCs/>
        </w:rPr>
        <w:t xml:space="preserve"> versprechen </w:t>
      </w:r>
      <w:r w:rsidR="000E7AC8" w:rsidRPr="005507E5">
        <w:rPr>
          <w:rFonts w:ascii="Calibri" w:hAnsi="Calibri"/>
          <w:bCs/>
        </w:rPr>
        <w:t xml:space="preserve">gemeinsam </w:t>
      </w:r>
      <w:r w:rsidR="00332A44" w:rsidRPr="005507E5">
        <w:rPr>
          <w:rFonts w:ascii="Calibri" w:hAnsi="Calibri"/>
          <w:bCs/>
        </w:rPr>
        <w:t>einen wunderbaren musikalischen Abend</w:t>
      </w:r>
      <w:r w:rsidR="000E7AC8" w:rsidRPr="005507E5">
        <w:rPr>
          <w:rFonts w:ascii="Calibri" w:hAnsi="Calibri"/>
          <w:bCs/>
        </w:rPr>
        <w:t xml:space="preserve"> im Theater Akzent</w:t>
      </w:r>
      <w:r w:rsidR="005507E5" w:rsidRPr="005507E5">
        <w:rPr>
          <w:rFonts w:ascii="Calibri" w:hAnsi="Calibri"/>
          <w:bCs/>
        </w:rPr>
        <w:t>.</w:t>
      </w:r>
    </w:p>
    <w:p w:rsidR="000E7AC8" w:rsidRPr="00383159" w:rsidRDefault="009153C7" w:rsidP="00383159">
      <w:pPr>
        <w:widowControl w:val="0"/>
        <w:autoSpaceDE w:val="0"/>
        <w:autoSpaceDN w:val="0"/>
        <w:adjustRightInd w:val="0"/>
        <w:spacing w:after="0" w:line="240" w:lineRule="auto"/>
        <w:ind w:left="5211"/>
        <w:rPr>
          <w:rFonts w:ascii="Calibri" w:hAnsi="Calibri"/>
          <w:bCs/>
        </w:rPr>
      </w:pPr>
      <w:r>
        <w:rPr>
          <w:noProof/>
          <w:lang w:val="de-AT" w:eastAsia="de-AT"/>
        </w:rPr>
        <mc:AlternateContent>
          <mc:Choice Requires="wps">
            <w:drawing>
              <wp:anchor distT="0" distB="0" distL="114300" distR="114300" simplePos="0" relativeHeight="251664384" behindDoc="1" locked="0" layoutInCell="1" allowOverlap="1">
                <wp:simplePos x="0" y="0"/>
                <wp:positionH relativeFrom="column">
                  <wp:posOffset>-6985</wp:posOffset>
                </wp:positionH>
                <wp:positionV relativeFrom="paragraph">
                  <wp:posOffset>718820</wp:posOffset>
                </wp:positionV>
                <wp:extent cx="3227705" cy="196215"/>
                <wp:effectExtent l="2540" t="4445" r="0" b="0"/>
                <wp:wrapTight wrapText="bothSides">
                  <wp:wrapPolygon edited="0">
                    <wp:start x="-59" y="0"/>
                    <wp:lineTo x="-59" y="20831"/>
                    <wp:lineTo x="21600" y="20831"/>
                    <wp:lineTo x="21600" y="0"/>
                    <wp:lineTo x="-59" y="0"/>
                  </wp:wrapPolygon>
                </wp:wrapTight>
                <wp:docPr id="3"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7705" cy="1962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507E5" w:rsidRPr="006F2A4B" w:rsidRDefault="005507E5">
                            <w:pPr>
                              <w:rPr>
                                <w:rFonts w:ascii="Calibri" w:hAnsi="Calibri"/>
                                <w:sz w:val="16"/>
                                <w:szCs w:val="18"/>
                              </w:rPr>
                            </w:pPr>
                            <w:r w:rsidRPr="006F2A4B">
                              <w:rPr>
                                <w:rFonts w:ascii="Calibri" w:hAnsi="Calibri"/>
                                <w:sz w:val="16"/>
                                <w:szCs w:val="18"/>
                              </w:rPr>
                              <w:t xml:space="preserve">Stemberger &amp; Die Österreichischen Salonisten © Archiv </w:t>
                            </w:r>
                            <w:r w:rsidR="006F2A4B">
                              <w:rPr>
                                <w:rFonts w:ascii="Calibri" w:hAnsi="Calibri"/>
                                <w:sz w:val="16"/>
                                <w:szCs w:val="18"/>
                              </w:rPr>
                              <w:t xml:space="preserve">Theater </w:t>
                            </w:r>
                            <w:r w:rsidRPr="006F2A4B">
                              <w:rPr>
                                <w:rFonts w:ascii="Calibri" w:hAnsi="Calibri"/>
                                <w:sz w:val="16"/>
                                <w:szCs w:val="18"/>
                              </w:rPr>
                              <w:t>Akzent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2" o:spid="_x0000_s1026" type="#_x0000_t202" style="position:absolute;left:0;text-align:left;margin-left:-.55pt;margin-top:56.6pt;width:254.15pt;height:15.4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" stroked="f">
                <v:textbox>
                  <w:txbxContent>
                    <w:p w:rsidR="005507E5" w:rsidRPr="006F2A4B" w:rsidRDefault="005507E5">
                      <w:pPr>
                        <w:rPr>
                          <w:rFonts w:ascii="Calibri" w:hAnsi="Calibri"/>
                          <w:sz w:val="16"/>
                          <w:szCs w:val="18"/>
                        </w:rPr>
                      </w:pPr>
                      <w:r w:rsidRPr="006F2A4B">
                        <w:rPr>
                          <w:rFonts w:ascii="Calibri" w:hAnsi="Calibri"/>
                          <w:sz w:val="16"/>
                          <w:szCs w:val="18"/>
                        </w:rPr>
                        <w:t xml:space="preserve">Stemberger &amp; Die Österreichischen Salonisten © Archiv </w:t>
                      </w:r>
                      <w:r w:rsidR="006F2A4B">
                        <w:rPr>
                          <w:rFonts w:ascii="Calibri" w:hAnsi="Calibri"/>
                          <w:sz w:val="16"/>
                          <w:szCs w:val="18"/>
                        </w:rPr>
                        <w:t xml:space="preserve">Theater </w:t>
                      </w:r>
                      <w:r w:rsidRPr="006F2A4B">
                        <w:rPr>
                          <w:rFonts w:ascii="Calibri" w:hAnsi="Calibri"/>
                          <w:sz w:val="16"/>
                          <w:szCs w:val="18"/>
                        </w:rPr>
                        <w:t>Akzent</w:t>
                      </w:r>
                    </w:p>
                  </w:txbxContent>
                </v:textbox>
                <w10:wrap type="tight"/>
              </v:shape>
            </w:pict>
          </mc:Fallback>
        </mc:AlternateContent>
      </w:r>
      <w:r w:rsidR="00332A44" w:rsidRPr="005507E5">
        <w:rPr>
          <w:rFonts w:ascii="Calibri" w:hAnsi="Calibri"/>
          <w:bCs/>
        </w:rPr>
        <w:t xml:space="preserve">Bezaubernde Arrangements von </w:t>
      </w:r>
      <w:r w:rsidR="005507E5" w:rsidRPr="005507E5">
        <w:rPr>
          <w:rFonts w:ascii="Calibri" w:hAnsi="Calibri"/>
          <w:bCs/>
        </w:rPr>
        <w:t xml:space="preserve">               </w:t>
      </w:r>
      <w:r w:rsidR="00332A44" w:rsidRPr="005507E5">
        <w:rPr>
          <w:rFonts w:ascii="Calibri" w:hAnsi="Calibri"/>
          <w:bCs/>
        </w:rPr>
        <w:t>t</w:t>
      </w:r>
      <w:r w:rsidR="000E7AC8" w:rsidRPr="005507E5">
        <w:rPr>
          <w:rFonts w:ascii="Calibri" w:hAnsi="Calibri"/>
          <w:bCs/>
        </w:rPr>
        <w:t xml:space="preserve">ransviennesischen Musikstücken </w:t>
      </w:r>
      <w:r w:rsidR="00332A44" w:rsidRPr="005507E5">
        <w:rPr>
          <w:rFonts w:ascii="Calibri" w:hAnsi="Calibri"/>
          <w:bCs/>
        </w:rPr>
        <w:t xml:space="preserve">im 3/4 Takt und </w:t>
      </w:r>
      <w:r w:rsidR="00332A44" w:rsidRPr="005507E5">
        <w:rPr>
          <w:rFonts w:ascii="Calibri" w:hAnsi="Calibri"/>
        </w:rPr>
        <w:t>dazu sch</w:t>
      </w:r>
      <w:r w:rsidR="005507E5" w:rsidRPr="005507E5">
        <w:rPr>
          <w:rFonts w:ascii="Calibri" w:hAnsi="Calibri"/>
        </w:rPr>
        <w:t xml:space="preserve">wungvolle Geschichten abseits der </w:t>
      </w:r>
      <w:r w:rsidR="00332A44" w:rsidRPr="005507E5">
        <w:rPr>
          <w:rFonts w:ascii="Calibri" w:hAnsi="Calibri"/>
        </w:rPr>
        <w:t>Walzers</w:t>
      </w:r>
      <w:r w:rsidR="000E7AC8" w:rsidRPr="005507E5">
        <w:rPr>
          <w:rFonts w:ascii="Calibri" w:hAnsi="Calibri"/>
        </w:rPr>
        <w:t xml:space="preserve">eligkeit </w:t>
      </w:r>
      <w:r w:rsidR="00BA0415">
        <w:rPr>
          <w:rFonts w:ascii="Calibri" w:hAnsi="Calibri"/>
        </w:rPr>
        <w:t xml:space="preserve">der altösterreichisch-jüdischen </w:t>
      </w:r>
      <w:r w:rsidR="00332A44" w:rsidRPr="005507E5">
        <w:rPr>
          <w:rFonts w:ascii="Calibri" w:hAnsi="Calibri"/>
          <w:bCs/>
        </w:rPr>
        <w:t xml:space="preserve">Großmeister </w:t>
      </w:r>
      <w:hyperlink r:id="rId13" w:tgtFrame="_blank" w:history="1">
        <w:r w:rsidR="00332A44" w:rsidRPr="005507E5">
          <w:rPr>
            <w:rStyle w:val="Hyperlink"/>
            <w:rFonts w:ascii="Calibri" w:hAnsi="Calibri"/>
            <w:bCs/>
            <w:color w:val="auto"/>
            <w:u w:val="none"/>
          </w:rPr>
          <w:t>Alfred Polgar</w:t>
        </w:r>
      </w:hyperlink>
      <w:r w:rsidR="005507E5" w:rsidRPr="005507E5">
        <w:rPr>
          <w:rFonts w:ascii="Calibri" w:hAnsi="Calibri"/>
          <w:bCs/>
        </w:rPr>
        <w:t xml:space="preserve"> und</w:t>
      </w:r>
      <w:r w:rsidR="005507E5" w:rsidRPr="005507E5">
        <w:rPr>
          <w:rFonts w:ascii="Calibri" w:hAnsi="Calibri"/>
        </w:rPr>
        <w:t xml:space="preserve"> </w:t>
      </w:r>
      <w:hyperlink r:id="rId14" w:tgtFrame="_blank" w:history="1">
        <w:r w:rsidR="00332A44" w:rsidRPr="005507E5">
          <w:rPr>
            <w:rStyle w:val="Hyperlink"/>
            <w:rFonts w:ascii="Calibri" w:hAnsi="Calibri"/>
            <w:bCs/>
            <w:color w:val="auto"/>
            <w:u w:val="none"/>
          </w:rPr>
          <w:t>Armin Berg</w:t>
        </w:r>
      </w:hyperlink>
      <w:r w:rsidR="00905D61">
        <w:rPr>
          <w:rFonts w:ascii="Calibri" w:hAnsi="Calibri"/>
          <w:bCs/>
        </w:rPr>
        <w:t xml:space="preserve"> lassen Liebhaberherzen höher schlagen. </w:t>
      </w:r>
    </w:p>
    <w:p w:rsidR="007D7E33" w:rsidRDefault="00332A44" w:rsidP="00905D61">
      <w:pPr>
        <w:spacing w:after="0" w:line="240" w:lineRule="auto"/>
        <w:rPr>
          <w:rFonts w:ascii="Calibri" w:hAnsi="Calibri"/>
        </w:rPr>
      </w:pPr>
      <w:r w:rsidRPr="005507E5">
        <w:rPr>
          <w:rFonts w:ascii="Calibri" w:hAnsi="Calibri"/>
        </w:rPr>
        <w:t xml:space="preserve">Franz Kafka </w:t>
      </w:r>
      <w:r w:rsidRPr="005507E5">
        <w:rPr>
          <w:rFonts w:ascii="Calibri" w:hAnsi="Calibri"/>
          <w:bCs/>
        </w:rPr>
        <w:t>über Alfred Polgar:</w:t>
      </w:r>
      <w:r w:rsidRPr="005507E5">
        <w:rPr>
          <w:rFonts w:ascii="Calibri" w:hAnsi="Calibri"/>
        </w:rPr>
        <w:t xml:space="preserve"> </w:t>
      </w:r>
    </w:p>
    <w:p w:rsidR="00332A44" w:rsidRPr="005507E5" w:rsidRDefault="00332A44" w:rsidP="00905D61">
      <w:pPr>
        <w:spacing w:after="0" w:line="240" w:lineRule="auto"/>
        <w:rPr>
          <w:rFonts w:ascii="Calibri" w:hAnsi="Calibri"/>
          <w:i/>
          <w:iCs/>
        </w:rPr>
      </w:pPr>
      <w:r w:rsidRPr="005507E5">
        <w:rPr>
          <w:rFonts w:ascii="Calibri" w:hAnsi="Calibri"/>
          <w:i/>
          <w:iCs/>
        </w:rPr>
        <w:t xml:space="preserve">"Seine Sätze sind so glatt und gefällig, dass man die Lektüre von Alfred Polgar als eine Art unverbindlicher gesellschaftlicher Unterhaltung hinnimmt und gar nicht merkt, dass man eigentlich beeinflusst und erzogen wird. Unter dem Glacéhandschuh der Form verbirgt </w:t>
      </w:r>
      <w:r w:rsidR="00905D61">
        <w:rPr>
          <w:rFonts w:ascii="Calibri" w:hAnsi="Calibri"/>
          <w:i/>
          <w:iCs/>
        </w:rPr>
        <w:t xml:space="preserve">sich ein fester, unerschrockener </w:t>
      </w:r>
      <w:r w:rsidRPr="005507E5">
        <w:rPr>
          <w:rFonts w:ascii="Calibri" w:hAnsi="Calibri"/>
          <w:i/>
          <w:iCs/>
        </w:rPr>
        <w:t>Wille als Inhalt. Polgar ist ein kl</w:t>
      </w:r>
      <w:r w:rsidR="00905D61">
        <w:rPr>
          <w:rFonts w:ascii="Calibri" w:hAnsi="Calibri"/>
          <w:i/>
          <w:iCs/>
        </w:rPr>
        <w:t xml:space="preserve">einer, aber tüchtiger Makkabäer </w:t>
      </w:r>
      <w:r w:rsidRPr="005507E5">
        <w:rPr>
          <w:rFonts w:ascii="Calibri" w:hAnsi="Calibri"/>
          <w:i/>
          <w:iCs/>
        </w:rPr>
        <w:t>im Land der Philister."</w:t>
      </w:r>
    </w:p>
    <w:p w:rsidR="000E7AC8" w:rsidRPr="005507E5" w:rsidRDefault="000E7AC8" w:rsidP="000E7AC8">
      <w:pPr>
        <w:spacing w:after="0" w:line="240" w:lineRule="auto"/>
        <w:rPr>
          <w:rFonts w:ascii="Calibri" w:hAnsi="Calibri"/>
        </w:rPr>
      </w:pPr>
    </w:p>
    <w:p w:rsidR="007D7E33" w:rsidRDefault="00332A44" w:rsidP="000E7AC8">
      <w:pPr>
        <w:spacing w:after="0" w:line="240" w:lineRule="auto"/>
        <w:rPr>
          <w:rFonts w:ascii="Calibri" w:hAnsi="Calibri"/>
        </w:rPr>
      </w:pPr>
      <w:r w:rsidRPr="005507E5">
        <w:rPr>
          <w:rFonts w:ascii="Calibri" w:hAnsi="Calibri"/>
        </w:rPr>
        <w:t>Friedrich Torberg</w:t>
      </w:r>
      <w:r w:rsidRPr="005507E5">
        <w:rPr>
          <w:rFonts w:ascii="Calibri" w:hAnsi="Calibri"/>
          <w:bCs/>
        </w:rPr>
        <w:t xml:space="preserve"> über Armin Berg:</w:t>
      </w:r>
    </w:p>
    <w:p w:rsidR="00332A44" w:rsidRPr="005507E5" w:rsidRDefault="00332A44" w:rsidP="000E7AC8">
      <w:pPr>
        <w:spacing w:after="0" w:line="240" w:lineRule="auto"/>
        <w:rPr>
          <w:rFonts w:ascii="Calibri" w:hAnsi="Calibri"/>
        </w:rPr>
      </w:pPr>
      <w:r w:rsidRPr="005507E5">
        <w:rPr>
          <w:rFonts w:ascii="Calibri" w:hAnsi="Calibri"/>
          <w:i/>
          <w:iCs/>
        </w:rPr>
        <w:t>„Er war ein Possenreißer von klassischem Gepräge, ein ‚Pojazzer‘ so alten (und ehrwürdigen) Stils, dass man statt ‚alt‘ auch ‚zeitlos‘ sagen könnte. Er war kein Jargon- Komiker im engeren Sinn, sondern ein Volkskomiker im weitesten, und war es auch im Smoking, auch auf den Vortragspodien der City. Er sprach die universelle Sprache des Humors – eines warmherzigen, wohlgelaunten, ganz und gar unaggressiven Humors. Er hat keinem Menschen je ein Leid getan. Aber er hatte viele Tausende durch viele, viele Jahre hindurch lachen gemacht“</w:t>
      </w:r>
    </w:p>
    <w:p w:rsidR="003B4B35" w:rsidRDefault="003B4B35" w:rsidP="003B4B35">
      <w:pPr>
        <w:spacing w:after="0" w:line="240" w:lineRule="auto"/>
        <w:rPr>
          <w:rFonts w:ascii="Calibri" w:hAnsi="Calibri"/>
          <w:bCs/>
        </w:rPr>
      </w:pPr>
    </w:p>
    <w:p w:rsidR="003B4B35" w:rsidRPr="005507E5" w:rsidRDefault="003B4B35" w:rsidP="003B4B35">
      <w:pPr>
        <w:spacing w:after="0" w:line="240" w:lineRule="auto"/>
        <w:rPr>
          <w:rFonts w:ascii="Calibri" w:hAnsi="Calibri"/>
        </w:rPr>
      </w:pPr>
      <w:r w:rsidRPr="005507E5">
        <w:rPr>
          <w:rFonts w:ascii="Calibri" w:hAnsi="Calibri"/>
          <w:bCs/>
        </w:rPr>
        <w:t>Mit Musik von</w:t>
      </w:r>
      <w:r w:rsidRPr="005507E5">
        <w:rPr>
          <w:rFonts w:ascii="Calibri" w:hAnsi="Calibri"/>
        </w:rPr>
        <w:t xml:space="preserve"> Richard Strauss (Rosenkavalier-Walzer), über P.I. Tschaikowsky bis zu Edith Piaf und Gunter Waldek.</w:t>
      </w:r>
    </w:p>
    <w:p w:rsidR="0010287C" w:rsidRPr="0010287C" w:rsidRDefault="0010287C" w:rsidP="0010287C">
      <w:pPr>
        <w:spacing w:after="0" w:line="240" w:lineRule="auto"/>
        <w:rPr>
          <w:rFonts w:asciiTheme="minorHAnsi" w:hAnsiTheme="minorHAnsi"/>
          <w:bCs/>
        </w:rPr>
      </w:pPr>
    </w:p>
    <w:p w:rsidR="0010287C" w:rsidRPr="003B4B35" w:rsidRDefault="0010287C" w:rsidP="0010287C">
      <w:pPr>
        <w:spacing w:after="0" w:line="240" w:lineRule="auto"/>
        <w:rPr>
          <w:rFonts w:asciiTheme="minorHAnsi" w:hAnsiTheme="minorHAnsi"/>
          <w:sz w:val="24"/>
          <w:szCs w:val="24"/>
        </w:rPr>
      </w:pPr>
      <w:r w:rsidRPr="0010287C">
        <w:rPr>
          <w:rFonts w:asciiTheme="minorHAnsi" w:hAnsiTheme="minorHAnsi"/>
          <w:b/>
          <w:bCs/>
        </w:rPr>
        <w:t>Peter Gillmayr</w:t>
      </w:r>
      <w:r w:rsidR="00C93463">
        <w:rPr>
          <w:rFonts w:asciiTheme="minorHAnsi" w:hAnsiTheme="minorHAnsi"/>
        </w:rPr>
        <w:t xml:space="preserve"> </w:t>
      </w:r>
      <w:r w:rsidRPr="0010287C">
        <w:rPr>
          <w:rFonts w:asciiTheme="minorHAnsi" w:hAnsiTheme="minorHAnsi"/>
          <w:i/>
          <w:iCs/>
        </w:rPr>
        <w:t>1.Violine</w:t>
      </w:r>
      <w:r w:rsidR="003B4B35">
        <w:rPr>
          <w:rFonts w:asciiTheme="minorHAnsi" w:hAnsiTheme="minorHAnsi"/>
          <w:sz w:val="24"/>
          <w:szCs w:val="24"/>
        </w:rPr>
        <w:t xml:space="preserve"> </w:t>
      </w:r>
      <w:r w:rsidR="00C93463" w:rsidRPr="00C93463">
        <w:rPr>
          <w:rFonts w:ascii="Calibri" w:hAnsi="Calibri"/>
          <w:lang w:val="de-AT"/>
        </w:rPr>
        <w:t>|</w:t>
      </w:r>
      <w:r w:rsidR="00C93463">
        <w:rPr>
          <w:rFonts w:ascii="Calibri" w:hAnsi="Calibri"/>
          <w:lang w:val="de-AT"/>
        </w:rPr>
        <w:t xml:space="preserve"> </w:t>
      </w:r>
      <w:r w:rsidRPr="0010287C">
        <w:rPr>
          <w:rFonts w:asciiTheme="minorHAnsi" w:hAnsiTheme="minorHAnsi"/>
          <w:b/>
          <w:bCs/>
          <w:lang w:val="de-AT"/>
        </w:rPr>
        <w:t>Kathrin Lenzenweger</w:t>
      </w:r>
      <w:r w:rsidR="00C93463">
        <w:rPr>
          <w:rFonts w:asciiTheme="minorHAnsi" w:hAnsiTheme="minorHAnsi"/>
          <w:lang w:val="de-AT"/>
        </w:rPr>
        <w:t xml:space="preserve"> </w:t>
      </w:r>
      <w:r w:rsidRPr="0010287C">
        <w:rPr>
          <w:rFonts w:asciiTheme="minorHAnsi" w:hAnsiTheme="minorHAnsi"/>
          <w:i/>
          <w:iCs/>
          <w:lang w:val="de-AT"/>
        </w:rPr>
        <w:t>2.Violine</w:t>
      </w:r>
      <w:r w:rsidR="003B4B35">
        <w:rPr>
          <w:rFonts w:asciiTheme="minorHAnsi" w:hAnsiTheme="minorHAnsi"/>
          <w:sz w:val="24"/>
          <w:szCs w:val="24"/>
        </w:rPr>
        <w:t xml:space="preserve"> </w:t>
      </w:r>
      <w:r w:rsidR="00C93463" w:rsidRPr="00C93463">
        <w:rPr>
          <w:rFonts w:ascii="Calibri" w:hAnsi="Calibri"/>
          <w:lang w:val="de-AT"/>
        </w:rPr>
        <w:t>|</w:t>
      </w:r>
      <w:r w:rsidR="00C93463">
        <w:rPr>
          <w:rFonts w:ascii="Calibri" w:hAnsi="Calibri"/>
          <w:lang w:val="de-AT"/>
        </w:rPr>
        <w:t xml:space="preserve"> </w:t>
      </w:r>
      <w:r w:rsidRPr="003B4B35">
        <w:rPr>
          <w:rFonts w:asciiTheme="minorHAnsi" w:hAnsiTheme="minorHAnsi"/>
          <w:b/>
          <w:bCs/>
        </w:rPr>
        <w:t>Judith Bik</w:t>
      </w:r>
      <w:r w:rsidR="00C93463">
        <w:rPr>
          <w:rFonts w:asciiTheme="minorHAnsi" w:hAnsiTheme="minorHAnsi"/>
        </w:rPr>
        <w:t xml:space="preserve"> </w:t>
      </w:r>
      <w:r w:rsidRPr="003B4B35">
        <w:rPr>
          <w:rFonts w:asciiTheme="minorHAnsi" w:hAnsiTheme="minorHAnsi"/>
          <w:i/>
          <w:iCs/>
        </w:rPr>
        <w:t>Violoncello</w:t>
      </w:r>
      <w:r w:rsidR="003B4B35">
        <w:rPr>
          <w:rFonts w:asciiTheme="minorHAnsi" w:hAnsiTheme="minorHAnsi"/>
          <w:sz w:val="24"/>
          <w:szCs w:val="24"/>
        </w:rPr>
        <w:t xml:space="preserve"> </w:t>
      </w:r>
      <w:r w:rsidR="00C93463" w:rsidRPr="00C93463">
        <w:rPr>
          <w:rFonts w:ascii="Calibri" w:hAnsi="Calibri"/>
          <w:lang w:val="de-AT"/>
        </w:rPr>
        <w:t>|</w:t>
      </w:r>
      <w:r w:rsidR="00C93463">
        <w:rPr>
          <w:rFonts w:ascii="Calibri" w:hAnsi="Calibri"/>
          <w:lang w:val="de-AT"/>
        </w:rPr>
        <w:t xml:space="preserve"> </w:t>
      </w:r>
      <w:r w:rsidRPr="003B4B35">
        <w:rPr>
          <w:rFonts w:asciiTheme="minorHAnsi" w:hAnsiTheme="minorHAnsi"/>
          <w:b/>
          <w:bCs/>
        </w:rPr>
        <w:t>Roland Wiesinger</w:t>
      </w:r>
      <w:r w:rsidR="003B4B35">
        <w:rPr>
          <w:rFonts w:asciiTheme="minorHAnsi" w:hAnsiTheme="minorHAnsi"/>
        </w:rPr>
        <w:t xml:space="preserve"> </w:t>
      </w:r>
      <w:r w:rsidRPr="003B4B35">
        <w:rPr>
          <w:rFonts w:asciiTheme="minorHAnsi" w:hAnsiTheme="minorHAnsi"/>
          <w:i/>
          <w:iCs/>
        </w:rPr>
        <w:t>Kontrabass</w:t>
      </w:r>
      <w:r w:rsidR="003B4B35">
        <w:rPr>
          <w:rFonts w:asciiTheme="minorHAnsi" w:hAnsiTheme="minorHAnsi"/>
          <w:sz w:val="24"/>
          <w:szCs w:val="24"/>
        </w:rPr>
        <w:t xml:space="preserve"> </w:t>
      </w:r>
      <w:r w:rsidR="00C93463" w:rsidRPr="00C93463">
        <w:rPr>
          <w:rFonts w:ascii="Calibri" w:hAnsi="Calibri"/>
          <w:lang w:val="de-AT"/>
        </w:rPr>
        <w:t>|</w:t>
      </w:r>
      <w:r w:rsidR="00C93463">
        <w:rPr>
          <w:rFonts w:ascii="Calibri" w:hAnsi="Calibri"/>
          <w:lang w:val="de-AT"/>
        </w:rPr>
        <w:t xml:space="preserve"> </w:t>
      </w:r>
      <w:r w:rsidR="00C93463">
        <w:rPr>
          <w:rFonts w:asciiTheme="minorHAnsi" w:hAnsiTheme="minorHAnsi"/>
          <w:b/>
          <w:bCs/>
        </w:rPr>
        <w:t xml:space="preserve">Peppone Ortner </w:t>
      </w:r>
      <w:r w:rsidR="00C93463">
        <w:rPr>
          <w:rFonts w:asciiTheme="minorHAnsi" w:hAnsiTheme="minorHAnsi"/>
          <w:i/>
          <w:iCs/>
        </w:rPr>
        <w:t xml:space="preserve">Klarinette/Saxophon </w:t>
      </w:r>
      <w:r w:rsidR="00C93463" w:rsidRPr="00C93463">
        <w:rPr>
          <w:rFonts w:ascii="Calibri" w:hAnsi="Calibri"/>
          <w:lang w:val="de-AT"/>
        </w:rPr>
        <w:t>|</w:t>
      </w:r>
      <w:r w:rsidR="00C93463">
        <w:rPr>
          <w:rFonts w:ascii="Calibri" w:hAnsi="Calibri"/>
          <w:lang w:val="de-AT"/>
        </w:rPr>
        <w:t xml:space="preserve"> </w:t>
      </w:r>
      <w:r w:rsidRPr="0010287C">
        <w:rPr>
          <w:rFonts w:asciiTheme="minorHAnsi" w:hAnsiTheme="minorHAnsi"/>
          <w:b/>
          <w:bCs/>
        </w:rPr>
        <w:t>Wieland Nordmeyer</w:t>
      </w:r>
      <w:r w:rsidR="00C93463">
        <w:rPr>
          <w:rFonts w:asciiTheme="minorHAnsi" w:hAnsiTheme="minorHAnsi"/>
        </w:rPr>
        <w:t xml:space="preserve"> </w:t>
      </w:r>
      <w:r w:rsidRPr="0010287C">
        <w:rPr>
          <w:rFonts w:asciiTheme="minorHAnsi" w:hAnsiTheme="minorHAnsi"/>
          <w:i/>
          <w:iCs/>
        </w:rPr>
        <w:t>Klavier</w:t>
      </w:r>
    </w:p>
    <w:p w:rsidR="00332A44" w:rsidRPr="005507E5" w:rsidRDefault="00332A44" w:rsidP="00936883">
      <w:pPr>
        <w:autoSpaceDE w:val="0"/>
        <w:autoSpaceDN w:val="0"/>
        <w:adjustRightInd w:val="0"/>
        <w:spacing w:after="0" w:line="240" w:lineRule="auto"/>
        <w:rPr>
          <w:rFonts w:ascii="Calibri" w:hAnsi="Calibri"/>
          <w:b/>
        </w:rPr>
      </w:pPr>
    </w:p>
    <w:p w:rsidR="006822AD" w:rsidRPr="005507E5" w:rsidRDefault="00833310" w:rsidP="00936883">
      <w:pPr>
        <w:autoSpaceDE w:val="0"/>
        <w:autoSpaceDN w:val="0"/>
        <w:adjustRightInd w:val="0"/>
        <w:spacing w:after="0" w:line="240" w:lineRule="auto"/>
        <w:rPr>
          <w:rFonts w:ascii="Calibri" w:hAnsi="Calibri" w:cs="Arial"/>
          <w:b/>
        </w:rPr>
      </w:pPr>
      <w:r w:rsidRPr="005507E5">
        <w:rPr>
          <w:rFonts w:ascii="Calibri" w:hAnsi="Calibri"/>
          <w:b/>
        </w:rPr>
        <w:t>Termin</w:t>
      </w:r>
      <w:r w:rsidR="00332A44" w:rsidRPr="005507E5">
        <w:rPr>
          <w:rFonts w:ascii="Calibri" w:hAnsi="Calibri"/>
          <w:b/>
        </w:rPr>
        <w:t>:</w:t>
      </w:r>
      <w:r w:rsidR="00332A44" w:rsidRPr="005507E5">
        <w:rPr>
          <w:rFonts w:ascii="Calibri" w:hAnsi="Calibri"/>
          <w:b/>
        </w:rPr>
        <w:tab/>
        <w:t>22</w:t>
      </w:r>
      <w:r w:rsidR="00936883" w:rsidRPr="005507E5">
        <w:rPr>
          <w:rFonts w:ascii="Calibri" w:hAnsi="Calibri"/>
          <w:b/>
        </w:rPr>
        <w:t xml:space="preserve">. </w:t>
      </w:r>
      <w:r w:rsidR="00332A44" w:rsidRPr="005507E5">
        <w:rPr>
          <w:rFonts w:ascii="Calibri" w:hAnsi="Calibri"/>
          <w:b/>
        </w:rPr>
        <w:t>Februar</w:t>
      </w:r>
      <w:r w:rsidR="00AE3676" w:rsidRPr="005507E5">
        <w:rPr>
          <w:rFonts w:ascii="Calibri" w:hAnsi="Calibri"/>
          <w:b/>
        </w:rPr>
        <w:t xml:space="preserve"> 201</w:t>
      </w:r>
      <w:r w:rsidR="0027565A" w:rsidRPr="005507E5">
        <w:rPr>
          <w:rFonts w:ascii="Calibri" w:hAnsi="Calibri"/>
          <w:b/>
        </w:rPr>
        <w:t>4</w:t>
      </w:r>
    </w:p>
    <w:p w:rsidR="00A82AF2" w:rsidRPr="005507E5" w:rsidRDefault="00A82AF2" w:rsidP="00936883">
      <w:pPr>
        <w:spacing w:after="0" w:line="240" w:lineRule="auto"/>
        <w:rPr>
          <w:rFonts w:ascii="Calibri" w:hAnsi="Calibri"/>
        </w:rPr>
      </w:pPr>
      <w:r w:rsidRPr="005507E5">
        <w:rPr>
          <w:rFonts w:ascii="Calibri" w:hAnsi="Calibri"/>
        </w:rPr>
        <w:t>Beginn:</w:t>
      </w:r>
      <w:r w:rsidR="006822AD" w:rsidRPr="005507E5">
        <w:rPr>
          <w:rFonts w:ascii="Calibri" w:hAnsi="Calibri"/>
        </w:rPr>
        <w:tab/>
      </w:r>
      <w:r w:rsidR="00936883" w:rsidRPr="005507E5">
        <w:rPr>
          <w:rFonts w:ascii="Calibri" w:hAnsi="Calibri"/>
        </w:rPr>
        <w:tab/>
      </w:r>
      <w:r w:rsidR="00332A44" w:rsidRPr="005507E5">
        <w:rPr>
          <w:rFonts w:ascii="Calibri" w:hAnsi="Calibri"/>
        </w:rPr>
        <w:t>19.30</w:t>
      </w:r>
      <w:r w:rsidRPr="005507E5">
        <w:rPr>
          <w:rFonts w:ascii="Calibri" w:hAnsi="Calibri"/>
        </w:rPr>
        <w:t xml:space="preserve"> Uhr</w:t>
      </w:r>
    </w:p>
    <w:p w:rsidR="004D057D" w:rsidRPr="005507E5" w:rsidRDefault="00AE3676" w:rsidP="00936883">
      <w:pPr>
        <w:spacing w:after="0" w:line="240" w:lineRule="auto"/>
        <w:rPr>
          <w:rFonts w:ascii="Calibri" w:hAnsi="Calibri"/>
        </w:rPr>
      </w:pPr>
      <w:r w:rsidRPr="005507E5">
        <w:rPr>
          <w:rFonts w:ascii="Calibri" w:hAnsi="Calibri"/>
        </w:rPr>
        <w:t xml:space="preserve">Preise:  </w:t>
      </w:r>
      <w:r w:rsidR="00936883" w:rsidRPr="005507E5">
        <w:rPr>
          <w:rFonts w:ascii="Calibri" w:hAnsi="Calibri"/>
        </w:rPr>
        <w:tab/>
      </w:r>
      <w:r w:rsidR="00936883" w:rsidRPr="005507E5">
        <w:rPr>
          <w:rFonts w:ascii="Calibri" w:hAnsi="Calibri"/>
        </w:rPr>
        <w:tab/>
      </w:r>
      <w:r w:rsidRPr="005507E5">
        <w:rPr>
          <w:rFonts w:ascii="Calibri" w:hAnsi="Calibri"/>
        </w:rPr>
        <w:t xml:space="preserve">Euro </w:t>
      </w:r>
      <w:r w:rsidR="00332A44" w:rsidRPr="005507E5">
        <w:rPr>
          <w:rFonts w:ascii="Calibri" w:hAnsi="Calibri"/>
        </w:rPr>
        <w:t>32</w:t>
      </w:r>
      <w:r w:rsidRPr="005507E5">
        <w:rPr>
          <w:rFonts w:ascii="Calibri" w:hAnsi="Calibri"/>
        </w:rPr>
        <w:t>,-/</w:t>
      </w:r>
      <w:r w:rsidR="00332A44" w:rsidRPr="005507E5">
        <w:rPr>
          <w:rFonts w:ascii="Calibri" w:hAnsi="Calibri"/>
        </w:rPr>
        <w:t>28</w:t>
      </w:r>
      <w:r w:rsidRPr="005507E5">
        <w:rPr>
          <w:rFonts w:ascii="Calibri" w:hAnsi="Calibri"/>
        </w:rPr>
        <w:t>,-/</w:t>
      </w:r>
      <w:r w:rsidR="00332A44" w:rsidRPr="005507E5">
        <w:rPr>
          <w:rFonts w:ascii="Calibri" w:hAnsi="Calibri"/>
        </w:rPr>
        <w:t>24</w:t>
      </w:r>
      <w:r w:rsidRPr="005507E5">
        <w:rPr>
          <w:rFonts w:ascii="Calibri" w:hAnsi="Calibri"/>
        </w:rPr>
        <w:t>,-/</w:t>
      </w:r>
      <w:r w:rsidR="00332A44" w:rsidRPr="005507E5">
        <w:rPr>
          <w:rFonts w:ascii="Calibri" w:hAnsi="Calibri"/>
        </w:rPr>
        <w:t>20</w:t>
      </w:r>
      <w:r w:rsidR="00A33CE0" w:rsidRPr="005507E5">
        <w:rPr>
          <w:rFonts w:ascii="Calibri" w:hAnsi="Calibri"/>
        </w:rPr>
        <w:t>,-</w:t>
      </w:r>
    </w:p>
    <w:p w:rsidR="004A557C" w:rsidRPr="005507E5" w:rsidRDefault="004A557C" w:rsidP="00936883">
      <w:pPr>
        <w:spacing w:after="0" w:line="240" w:lineRule="auto"/>
        <w:rPr>
          <w:rFonts w:ascii="Calibri" w:hAnsi="Calibri"/>
          <w:highlight w:val="yellow"/>
        </w:rPr>
      </w:pPr>
    </w:p>
    <w:p w:rsidR="004A557C" w:rsidRPr="005507E5" w:rsidRDefault="00260987" w:rsidP="000E7AC8">
      <w:pPr>
        <w:spacing w:line="240" w:lineRule="auto"/>
        <w:ind w:left="2124" w:hanging="2124"/>
        <w:rPr>
          <w:rFonts w:ascii="Calibri" w:hAnsi="Calibri" w:cs="Calibri"/>
        </w:rPr>
      </w:pPr>
      <w:r w:rsidRPr="005507E5">
        <w:rPr>
          <w:rFonts w:ascii="Calibri" w:hAnsi="Calibri" w:cs="Calibri"/>
        </w:rPr>
        <w:t xml:space="preserve">Kartenvorverkauf: </w:t>
      </w:r>
      <w:r w:rsidRPr="005507E5">
        <w:rPr>
          <w:rFonts w:ascii="Calibri" w:hAnsi="Calibri" w:cs="Calibri"/>
        </w:rPr>
        <w:tab/>
      </w:r>
      <w:r w:rsidR="009A32E4" w:rsidRPr="005507E5">
        <w:rPr>
          <w:rFonts w:ascii="Calibri" w:hAnsi="Calibri" w:cs="Calibri"/>
        </w:rPr>
        <w:t xml:space="preserve">1040 </w:t>
      </w:r>
      <w:r w:rsidRPr="005507E5">
        <w:rPr>
          <w:rFonts w:ascii="Calibri" w:hAnsi="Calibri" w:cs="Calibri"/>
        </w:rPr>
        <w:t>Wien, Argentinierstraße 37</w:t>
      </w:r>
      <w:r w:rsidRPr="005507E5">
        <w:rPr>
          <w:rFonts w:ascii="Calibri" w:hAnsi="Calibri" w:cs="Calibri"/>
        </w:rPr>
        <w:br/>
        <w:t>von Montag bis Samstag</w:t>
      </w:r>
      <w:r w:rsidR="009A32E4" w:rsidRPr="005507E5">
        <w:rPr>
          <w:rFonts w:ascii="Calibri" w:hAnsi="Calibri" w:cs="Calibri"/>
        </w:rPr>
        <w:t xml:space="preserve"> von 13.00 bis 18.00 Uhr</w:t>
      </w:r>
      <w:r w:rsidR="009A32E4" w:rsidRPr="005507E5">
        <w:rPr>
          <w:rFonts w:ascii="Calibri" w:hAnsi="Calibri" w:cs="Calibri"/>
        </w:rPr>
        <w:br/>
        <w:t xml:space="preserve">Karten </w:t>
      </w:r>
      <w:r w:rsidRPr="005507E5">
        <w:rPr>
          <w:rFonts w:ascii="Calibri" w:hAnsi="Calibri" w:cs="Calibri"/>
        </w:rPr>
        <w:t>Hotline: 01/501 65/3306</w:t>
      </w:r>
      <w:r w:rsidRPr="005507E5">
        <w:rPr>
          <w:rFonts w:ascii="Calibri" w:hAnsi="Calibri" w:cs="Calibri"/>
        </w:rPr>
        <w:br/>
      </w:r>
      <w:hyperlink r:id="rId15" w:history="1">
        <w:r w:rsidRPr="005507E5">
          <w:rPr>
            <w:rStyle w:val="Hyperlink"/>
            <w:rFonts w:ascii="Calibri" w:hAnsi="Calibri" w:cs="Calibri"/>
            <w:color w:val="auto"/>
          </w:rPr>
          <w:t>www.akzent.at</w:t>
        </w:r>
      </w:hyperlink>
      <w:r w:rsidR="000E7AC8" w:rsidRPr="005507E5">
        <w:rPr>
          <w:rStyle w:val="Hyperlink"/>
          <w:rFonts w:ascii="Calibri" w:hAnsi="Calibri" w:cs="Calibri"/>
          <w:color w:val="auto"/>
        </w:rPr>
        <w:t xml:space="preserve"> </w:t>
      </w:r>
      <w:r w:rsidR="000E7AC8" w:rsidRPr="005507E5">
        <w:rPr>
          <w:rFonts w:ascii="Calibri" w:hAnsi="Calibri" w:cs="Calibri"/>
        </w:rPr>
        <w:t xml:space="preserve"> </w:t>
      </w:r>
    </w:p>
    <w:p w:rsidR="00735B42" w:rsidRPr="005507E5" w:rsidRDefault="00735B42" w:rsidP="00735B42">
      <w:pPr>
        <w:spacing w:after="0" w:line="240" w:lineRule="auto"/>
        <w:rPr>
          <w:rFonts w:ascii="Calibri" w:hAnsi="Calibri" w:cs="Calibri"/>
          <w:b/>
        </w:rPr>
      </w:pPr>
      <w:r w:rsidRPr="005507E5">
        <w:rPr>
          <w:rFonts w:ascii="Calibri" w:hAnsi="Calibri" w:cs="Calibri"/>
          <w:b/>
        </w:rPr>
        <w:t>Pressebetreuung</w:t>
      </w:r>
    </w:p>
    <w:p w:rsidR="003B4B35" w:rsidRPr="003B4B35" w:rsidRDefault="00735B42" w:rsidP="003B4B35">
      <w:pPr>
        <w:spacing w:after="0" w:line="240" w:lineRule="auto"/>
        <w:rPr>
          <w:rFonts w:ascii="Calibri" w:hAnsi="Calibri" w:cs="Calibri"/>
        </w:rPr>
      </w:pPr>
      <w:r w:rsidRPr="005507E5">
        <w:rPr>
          <w:rFonts w:ascii="Calibri" w:hAnsi="Calibri" w:cs="Calibri"/>
        </w:rPr>
        <w:t xml:space="preserve">Mag. Michaela Wurzenberger | </w:t>
      </w:r>
      <w:hyperlink r:id="rId16" w:history="1">
        <w:r w:rsidRPr="005507E5">
          <w:rPr>
            <w:rStyle w:val="Hyperlink"/>
            <w:rFonts w:ascii="Calibri" w:hAnsi="Calibri" w:cs="Calibri"/>
          </w:rPr>
          <w:t>michaela.wurzenberger@akzent.at</w:t>
        </w:r>
      </w:hyperlink>
      <w:r w:rsidR="005507E5" w:rsidRPr="005507E5">
        <w:rPr>
          <w:rFonts w:ascii="Calibri" w:hAnsi="Calibri" w:cs="Calibri"/>
        </w:rPr>
        <w:t xml:space="preserve"> | 01/501 65/</w:t>
      </w:r>
      <w:r w:rsidRPr="005507E5">
        <w:rPr>
          <w:rFonts w:ascii="Calibri" w:hAnsi="Calibri" w:cs="Calibri"/>
        </w:rPr>
        <w:t>3310</w:t>
      </w:r>
    </w:p>
    <w:p w:rsidR="003B4B35" w:rsidRDefault="003B4B35" w:rsidP="003B4B35">
      <w:pPr>
        <w:spacing w:after="0" w:line="240" w:lineRule="auto"/>
        <w:rPr>
          <w:rFonts w:ascii="Calibri" w:hAnsi="Calibri" w:cs="Calibri"/>
          <w:b/>
        </w:rPr>
      </w:pPr>
    </w:p>
    <w:p w:rsidR="00260987" w:rsidRPr="005507E5" w:rsidRDefault="00260987" w:rsidP="003B4B35">
      <w:pPr>
        <w:spacing w:after="0" w:line="240" w:lineRule="auto"/>
        <w:rPr>
          <w:rFonts w:ascii="Calibri" w:hAnsi="Calibri" w:cs="Calibri"/>
        </w:rPr>
      </w:pPr>
      <w:r w:rsidRPr="005507E5">
        <w:rPr>
          <w:rFonts w:ascii="Calibri" w:hAnsi="Calibri" w:cs="Calibri"/>
          <w:b/>
        </w:rPr>
        <w:t>Pressefotos</w:t>
      </w:r>
      <w:r w:rsidRPr="005507E5">
        <w:rPr>
          <w:rFonts w:ascii="Calibri" w:hAnsi="Calibri" w:cs="Calibri"/>
        </w:rPr>
        <w:t xml:space="preserve"> in 300dpi und </w:t>
      </w:r>
      <w:r w:rsidRPr="005507E5">
        <w:rPr>
          <w:rFonts w:ascii="Calibri" w:hAnsi="Calibri" w:cs="Calibri"/>
          <w:b/>
        </w:rPr>
        <w:t>–texte</w:t>
      </w:r>
      <w:r w:rsidRPr="005507E5">
        <w:rPr>
          <w:rFonts w:ascii="Calibri" w:hAnsi="Calibri" w:cs="Calibri"/>
        </w:rPr>
        <w:t xml:space="preserve"> für Ihre Ankündigung stehen auf unserer </w:t>
      </w:r>
      <w:r w:rsidRPr="005507E5">
        <w:rPr>
          <w:rFonts w:ascii="Calibri" w:hAnsi="Calibri" w:cs="Calibri"/>
          <w:b/>
        </w:rPr>
        <w:t>Website www.akzent.at</w:t>
      </w:r>
      <w:r w:rsidRPr="005507E5">
        <w:rPr>
          <w:rFonts w:ascii="Calibri" w:hAnsi="Calibri" w:cs="Calibri"/>
        </w:rPr>
        <w:t xml:space="preserve"> in unserem </w:t>
      </w:r>
      <w:r w:rsidRPr="005507E5">
        <w:rPr>
          <w:rFonts w:ascii="Calibri" w:hAnsi="Calibri" w:cs="Calibri"/>
          <w:b/>
        </w:rPr>
        <w:t>Pressebereich</w:t>
      </w:r>
      <w:r w:rsidRPr="005507E5">
        <w:rPr>
          <w:rFonts w:ascii="Calibri" w:hAnsi="Calibri" w:cs="Calibri"/>
        </w:rPr>
        <w:t xml:space="preserve"> zur Verfügung.</w:t>
      </w:r>
    </w:p>
    <w:sectPr w:rsidR="00260987" w:rsidRPr="005507E5" w:rsidSect="002E0FE5">
      <w:headerReference w:type="default" r:id="rId17"/>
      <w:footerReference w:type="default" r:id="rId18"/>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0544" w:rsidRDefault="004C0544" w:rsidP="008E2C44">
      <w:pPr>
        <w:spacing w:after="0" w:line="240" w:lineRule="auto"/>
      </w:pPr>
      <w:r>
        <w:separator/>
      </w:r>
    </w:p>
  </w:endnote>
  <w:endnote w:type="continuationSeparator" w:id="0">
    <w:p w:rsidR="004C0544" w:rsidRDefault="004C0544"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9153C7" w:rsidP="00AC1B3D">
    <w:pPr>
      <w:jc w:val="right"/>
    </w:pPr>
    <w:r>
      <w:rPr>
        <w:noProof/>
        <w:lang w:val="de-AT" w:eastAsia="de-AT"/>
      </w:rPr>
      <w:drawing>
        <wp:inline distT="0" distB="0" distL="0" distR="0">
          <wp:extent cx="5757545" cy="372745"/>
          <wp:effectExtent l="0" t="0" r="0" b="8255"/>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7545" cy="37274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0544" w:rsidRDefault="004C0544" w:rsidP="008E2C44">
      <w:pPr>
        <w:spacing w:after="0" w:line="240" w:lineRule="auto"/>
      </w:pPr>
      <w:r>
        <w:separator/>
      </w:r>
    </w:p>
  </w:footnote>
  <w:footnote w:type="continuationSeparator" w:id="0">
    <w:p w:rsidR="004C0544" w:rsidRDefault="004C0544"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9153C7" w:rsidP="00DB3CC1">
    <w:pPr>
      <w:pStyle w:val="Kopfzeile"/>
      <w:jc w:val="right"/>
    </w:pPr>
    <w:r>
      <w:rPr>
        <w:noProof/>
        <w:lang w:val="de-AT" w:eastAsia="de-AT"/>
      </w:rPr>
      <w:drawing>
        <wp:inline distT="0" distB="0" distL="0" distR="0">
          <wp:extent cx="2077085" cy="925830"/>
          <wp:effectExtent l="0" t="0" r="0" b="762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7085" cy="92583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defaultTabStop w:val="708"/>
  <w:hyphenationZone w:val="425"/>
  <w:drawingGridHorizontalSpacing w:val="110"/>
  <w:displayHorizontalDrawingGridEvery w:val="2"/>
  <w:characterSpacingControl w:val="doNotCompress"/>
  <w:hdrShapeDefaults>
    <o:shapedefaults v:ext="edit" spidmax="10243">
      <o:colormenu v:ext="edit" strokecolor="none"/>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0544"/>
    <w:rsid w:val="00001329"/>
    <w:rsid w:val="0000152B"/>
    <w:rsid w:val="00025ABB"/>
    <w:rsid w:val="000272AE"/>
    <w:rsid w:val="000279CB"/>
    <w:rsid w:val="00032CEF"/>
    <w:rsid w:val="000351A0"/>
    <w:rsid w:val="00042035"/>
    <w:rsid w:val="000540B0"/>
    <w:rsid w:val="00057BBA"/>
    <w:rsid w:val="000810C7"/>
    <w:rsid w:val="000860CF"/>
    <w:rsid w:val="0009297B"/>
    <w:rsid w:val="00095F85"/>
    <w:rsid w:val="000B4C8E"/>
    <w:rsid w:val="000B5121"/>
    <w:rsid w:val="000B5B55"/>
    <w:rsid w:val="000C7691"/>
    <w:rsid w:val="000D683A"/>
    <w:rsid w:val="000E293D"/>
    <w:rsid w:val="000E62C8"/>
    <w:rsid w:val="000E7AC8"/>
    <w:rsid w:val="001018BA"/>
    <w:rsid w:val="0010287C"/>
    <w:rsid w:val="001152F4"/>
    <w:rsid w:val="00140BF1"/>
    <w:rsid w:val="00142A1A"/>
    <w:rsid w:val="001734E1"/>
    <w:rsid w:val="00193E90"/>
    <w:rsid w:val="001A0199"/>
    <w:rsid w:val="001C1B31"/>
    <w:rsid w:val="001D001E"/>
    <w:rsid w:val="001E5B34"/>
    <w:rsid w:val="001F03DB"/>
    <w:rsid w:val="001F516E"/>
    <w:rsid w:val="00205BAB"/>
    <w:rsid w:val="00205D88"/>
    <w:rsid w:val="00215713"/>
    <w:rsid w:val="0022527D"/>
    <w:rsid w:val="00226B59"/>
    <w:rsid w:val="00234852"/>
    <w:rsid w:val="0023596E"/>
    <w:rsid w:val="00235F12"/>
    <w:rsid w:val="00246D04"/>
    <w:rsid w:val="00260987"/>
    <w:rsid w:val="0027565A"/>
    <w:rsid w:val="002839D5"/>
    <w:rsid w:val="00286B43"/>
    <w:rsid w:val="002B6FF1"/>
    <w:rsid w:val="002C3D24"/>
    <w:rsid w:val="002D3EF7"/>
    <w:rsid w:val="002D6FC8"/>
    <w:rsid w:val="002E0A55"/>
    <w:rsid w:val="002E0FE5"/>
    <w:rsid w:val="002E4395"/>
    <w:rsid w:val="002F09D2"/>
    <w:rsid w:val="002F3A45"/>
    <w:rsid w:val="002F4079"/>
    <w:rsid w:val="00303462"/>
    <w:rsid w:val="003101E5"/>
    <w:rsid w:val="0031351A"/>
    <w:rsid w:val="00332A44"/>
    <w:rsid w:val="00345E48"/>
    <w:rsid w:val="0036161B"/>
    <w:rsid w:val="0037083D"/>
    <w:rsid w:val="00380F37"/>
    <w:rsid w:val="0038269C"/>
    <w:rsid w:val="00383159"/>
    <w:rsid w:val="00395C5E"/>
    <w:rsid w:val="003B2525"/>
    <w:rsid w:val="003B2760"/>
    <w:rsid w:val="003B4398"/>
    <w:rsid w:val="003B4B35"/>
    <w:rsid w:val="00401E94"/>
    <w:rsid w:val="004047BB"/>
    <w:rsid w:val="004069A8"/>
    <w:rsid w:val="0041479F"/>
    <w:rsid w:val="004231D0"/>
    <w:rsid w:val="00427456"/>
    <w:rsid w:val="004365ED"/>
    <w:rsid w:val="00437CA9"/>
    <w:rsid w:val="0045063D"/>
    <w:rsid w:val="00461867"/>
    <w:rsid w:val="0046277B"/>
    <w:rsid w:val="0047016D"/>
    <w:rsid w:val="00480902"/>
    <w:rsid w:val="00487890"/>
    <w:rsid w:val="004969A3"/>
    <w:rsid w:val="00497F97"/>
    <w:rsid w:val="004A4CEA"/>
    <w:rsid w:val="004A557C"/>
    <w:rsid w:val="004A57EA"/>
    <w:rsid w:val="004C0544"/>
    <w:rsid w:val="004D057D"/>
    <w:rsid w:val="004D315E"/>
    <w:rsid w:val="004E1E75"/>
    <w:rsid w:val="004F60E9"/>
    <w:rsid w:val="004F6D67"/>
    <w:rsid w:val="004F73A7"/>
    <w:rsid w:val="005206B0"/>
    <w:rsid w:val="0054220E"/>
    <w:rsid w:val="00542A4B"/>
    <w:rsid w:val="005456CC"/>
    <w:rsid w:val="005507E5"/>
    <w:rsid w:val="0055233A"/>
    <w:rsid w:val="005537A7"/>
    <w:rsid w:val="005636EA"/>
    <w:rsid w:val="00587995"/>
    <w:rsid w:val="00594EB1"/>
    <w:rsid w:val="005B394A"/>
    <w:rsid w:val="005D6A3A"/>
    <w:rsid w:val="005E0611"/>
    <w:rsid w:val="005F0ED9"/>
    <w:rsid w:val="0061075F"/>
    <w:rsid w:val="00621E5D"/>
    <w:rsid w:val="0062732C"/>
    <w:rsid w:val="006539E1"/>
    <w:rsid w:val="006713E6"/>
    <w:rsid w:val="00671AB0"/>
    <w:rsid w:val="00680AEB"/>
    <w:rsid w:val="006822AD"/>
    <w:rsid w:val="006A0E55"/>
    <w:rsid w:val="006B19CF"/>
    <w:rsid w:val="006B20BE"/>
    <w:rsid w:val="006C5A1B"/>
    <w:rsid w:val="006F2A4B"/>
    <w:rsid w:val="006F4F45"/>
    <w:rsid w:val="00712913"/>
    <w:rsid w:val="00725571"/>
    <w:rsid w:val="00726A47"/>
    <w:rsid w:val="007340B0"/>
    <w:rsid w:val="00735B42"/>
    <w:rsid w:val="007444D9"/>
    <w:rsid w:val="00761D27"/>
    <w:rsid w:val="00766490"/>
    <w:rsid w:val="00781E7E"/>
    <w:rsid w:val="007A027F"/>
    <w:rsid w:val="007A0FB0"/>
    <w:rsid w:val="007A6C1E"/>
    <w:rsid w:val="007A78F3"/>
    <w:rsid w:val="007C151D"/>
    <w:rsid w:val="007C4303"/>
    <w:rsid w:val="007C59F7"/>
    <w:rsid w:val="007D0060"/>
    <w:rsid w:val="007D7E33"/>
    <w:rsid w:val="007F5851"/>
    <w:rsid w:val="007F6A51"/>
    <w:rsid w:val="00833310"/>
    <w:rsid w:val="00842F6F"/>
    <w:rsid w:val="008522CA"/>
    <w:rsid w:val="00864030"/>
    <w:rsid w:val="008773F6"/>
    <w:rsid w:val="008D5087"/>
    <w:rsid w:val="008D55D0"/>
    <w:rsid w:val="008E2C44"/>
    <w:rsid w:val="008F1A36"/>
    <w:rsid w:val="00905D61"/>
    <w:rsid w:val="009153C7"/>
    <w:rsid w:val="00915889"/>
    <w:rsid w:val="009232D2"/>
    <w:rsid w:val="00936883"/>
    <w:rsid w:val="00937CE3"/>
    <w:rsid w:val="00943572"/>
    <w:rsid w:val="00953CCD"/>
    <w:rsid w:val="00964226"/>
    <w:rsid w:val="0096428A"/>
    <w:rsid w:val="00970B6D"/>
    <w:rsid w:val="00973807"/>
    <w:rsid w:val="00981961"/>
    <w:rsid w:val="009A057B"/>
    <w:rsid w:val="009A32E4"/>
    <w:rsid w:val="009A4CC8"/>
    <w:rsid w:val="009C2651"/>
    <w:rsid w:val="009C31A0"/>
    <w:rsid w:val="009F02B7"/>
    <w:rsid w:val="009F3B71"/>
    <w:rsid w:val="00A06CFC"/>
    <w:rsid w:val="00A114C8"/>
    <w:rsid w:val="00A14441"/>
    <w:rsid w:val="00A146D1"/>
    <w:rsid w:val="00A21AED"/>
    <w:rsid w:val="00A33251"/>
    <w:rsid w:val="00A33CE0"/>
    <w:rsid w:val="00A44287"/>
    <w:rsid w:val="00A4665E"/>
    <w:rsid w:val="00A5536F"/>
    <w:rsid w:val="00A55D9A"/>
    <w:rsid w:val="00A639D7"/>
    <w:rsid w:val="00A82AF2"/>
    <w:rsid w:val="00A875DE"/>
    <w:rsid w:val="00A90313"/>
    <w:rsid w:val="00AB145E"/>
    <w:rsid w:val="00AB420A"/>
    <w:rsid w:val="00AB7B8B"/>
    <w:rsid w:val="00AB7E5C"/>
    <w:rsid w:val="00AC1B3D"/>
    <w:rsid w:val="00AD3881"/>
    <w:rsid w:val="00AE190F"/>
    <w:rsid w:val="00AE3676"/>
    <w:rsid w:val="00B06A2C"/>
    <w:rsid w:val="00B15028"/>
    <w:rsid w:val="00B1546F"/>
    <w:rsid w:val="00B265E4"/>
    <w:rsid w:val="00B2750E"/>
    <w:rsid w:val="00B31C41"/>
    <w:rsid w:val="00B46876"/>
    <w:rsid w:val="00B62999"/>
    <w:rsid w:val="00B62A1B"/>
    <w:rsid w:val="00B63E77"/>
    <w:rsid w:val="00B827A3"/>
    <w:rsid w:val="00B83332"/>
    <w:rsid w:val="00BA0415"/>
    <w:rsid w:val="00BC2F69"/>
    <w:rsid w:val="00BE06BF"/>
    <w:rsid w:val="00BE1E71"/>
    <w:rsid w:val="00BF066C"/>
    <w:rsid w:val="00C01F08"/>
    <w:rsid w:val="00C04CAA"/>
    <w:rsid w:val="00C12812"/>
    <w:rsid w:val="00C12990"/>
    <w:rsid w:val="00C21E07"/>
    <w:rsid w:val="00C4091D"/>
    <w:rsid w:val="00C4138A"/>
    <w:rsid w:val="00C71872"/>
    <w:rsid w:val="00C72D2D"/>
    <w:rsid w:val="00C833FA"/>
    <w:rsid w:val="00C84388"/>
    <w:rsid w:val="00C850C0"/>
    <w:rsid w:val="00C86A91"/>
    <w:rsid w:val="00C87948"/>
    <w:rsid w:val="00C93463"/>
    <w:rsid w:val="00CC083F"/>
    <w:rsid w:val="00CC43D3"/>
    <w:rsid w:val="00CF05E3"/>
    <w:rsid w:val="00D04E1E"/>
    <w:rsid w:val="00D0695B"/>
    <w:rsid w:val="00D3041C"/>
    <w:rsid w:val="00D3555F"/>
    <w:rsid w:val="00D362D9"/>
    <w:rsid w:val="00D37401"/>
    <w:rsid w:val="00D42372"/>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13C1B"/>
    <w:rsid w:val="00E23B5A"/>
    <w:rsid w:val="00E25AB3"/>
    <w:rsid w:val="00E31407"/>
    <w:rsid w:val="00E5109F"/>
    <w:rsid w:val="00E5750F"/>
    <w:rsid w:val="00E61797"/>
    <w:rsid w:val="00E62ED5"/>
    <w:rsid w:val="00E671E4"/>
    <w:rsid w:val="00E969DB"/>
    <w:rsid w:val="00E97173"/>
    <w:rsid w:val="00EA4D7F"/>
    <w:rsid w:val="00ED7FA1"/>
    <w:rsid w:val="00EE1D63"/>
    <w:rsid w:val="00EF1D60"/>
    <w:rsid w:val="00EF5736"/>
    <w:rsid w:val="00F355D2"/>
    <w:rsid w:val="00F35828"/>
    <w:rsid w:val="00F63F42"/>
    <w:rsid w:val="00FA770C"/>
    <w:rsid w:val="00FB3BE5"/>
    <w:rsid w:val="00FB7257"/>
    <w:rsid w:val="00FC7B58"/>
    <w:rsid w:val="00FD2538"/>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43">
      <o:colormenu v:ext="edit" strokecolor="non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362737">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845704682">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113327657">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de.wikipedia.org/wiki/Alfred_Polgar"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michaela.wurzenberger@akzent.at"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hyperlink" Target="http://www.akzent.at" TargetMode="Externa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de.wikipedia.org/wiki/Armin_Berg"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8B8F782-BD42-463C-91B2-88D976835C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2CBDF0C6</Template>
  <TotalTime>0</TotalTime>
  <Pages>1</Pages>
  <Words>345</Words>
  <Characters>2174</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2514</CharactersWithSpaces>
  <SharedDoc>false</SharedDoc>
  <HLinks>
    <vt:vector size="18" baseType="variant">
      <vt:variant>
        <vt:i4>262244</vt:i4>
      </vt:variant>
      <vt:variant>
        <vt:i4>0</vt:i4>
      </vt:variant>
      <vt:variant>
        <vt:i4>0</vt:i4>
      </vt:variant>
      <vt:variant>
        <vt:i4>5</vt:i4>
      </vt:variant>
      <vt:variant>
        <vt:lpwstr>http://www.akzent.at/</vt:lpwstr>
      </vt:variant>
      <vt:variant>
        <vt:lpwstr/>
      </vt:variant>
      <vt:variant>
        <vt:i4>2490466</vt:i4>
      </vt:variant>
      <vt:variant>
        <vt:i4>3508</vt:i4>
      </vt:variant>
      <vt:variant>
        <vt:i4>1026</vt:i4>
      </vt:variant>
      <vt:variant>
        <vt:i4>1</vt:i4>
      </vt:variant>
      <vt:variant>
        <vt:lpwstr>akzent_brief_1</vt:lpwstr>
      </vt:variant>
      <vt:variant>
        <vt:lpwstr/>
      </vt:variant>
      <vt:variant>
        <vt:i4>2424930</vt:i4>
      </vt:variant>
      <vt:variant>
        <vt:i4>3511</vt:i4>
      </vt:variant>
      <vt:variant>
        <vt:i4>1025</vt:i4>
      </vt:variant>
      <vt:variant>
        <vt:i4>1</vt:i4>
      </vt:variant>
      <vt:variant>
        <vt:lpwstr>akzent_brief_2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WURZENBERGER Michaela</dc:creator>
  <cp:lastModifiedBy>LASCHITZ Nicole</cp:lastModifiedBy>
  <cp:revision>2</cp:revision>
  <cp:lastPrinted>2013-11-15T13:15:00Z</cp:lastPrinted>
  <dcterms:created xsi:type="dcterms:W3CDTF">2013-12-06T13:09:00Z</dcterms:created>
  <dcterms:modified xsi:type="dcterms:W3CDTF">2013-12-06T13:09:00Z</dcterms:modified>
</cp:coreProperties>
</file>